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68" w:type="pct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ook w:val="0000" w:firstRow="0" w:lastRow="0" w:firstColumn="0" w:lastColumn="0" w:noHBand="0" w:noVBand="0"/>
      </w:tblPr>
      <w:tblGrid>
        <w:gridCol w:w="5318"/>
        <w:gridCol w:w="4720"/>
      </w:tblGrid>
      <w:tr w:rsidRPr="009C5269" w:rsidR="008446CD" w:rsidTr="5BA8D398" w14:paraId="3C235E68" w14:textId="77777777">
        <w:trPr>
          <w:trHeight w:val="1700"/>
        </w:trPr>
        <w:tc>
          <w:tcPr>
            <w:tcW w:w="2649" w:type="pct"/>
            <w:shd w:val="clear" w:color="auto" w:fill="FFFFFF" w:themeFill="background1"/>
          </w:tcPr>
          <w:p w:rsidR="00CB56C4" w:rsidP="003D5916" w:rsidRDefault="006D75CC" w14:paraId="4053809D" w14:textId="621878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A763D7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REGULAR</w:t>
            </w:r>
            <w:r w:rsidRPr="00A763D7" w:rsidR="00A763D7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 </w:t>
            </w:r>
            <w:r w:rsidRPr="00A763D7" w:rsidR="00036DB5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MEETING </w:t>
            </w:r>
            <w:r w:rsidRPr="00A763D7" w:rsidR="009C5269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of the VILLAGE OF TRUMANSBURG</w:t>
            </w:r>
            <w:r w:rsidRPr="00A763D7" w:rsidR="005A3F1F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 </w:t>
            </w:r>
            <w:r w:rsidRPr="00A763D7" w:rsidR="009C5269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B</w:t>
            </w:r>
            <w:r w:rsidRPr="009C5269" w:rsidR="009C5269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OARD of TRUSTEES</w:t>
            </w:r>
            <w:r w:rsidR="003D5916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, </w:t>
            </w:r>
            <w:r w:rsidR="007C0FE8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ANNUAL ORGANIZATIONAL MEETING</w:t>
            </w:r>
            <w:r w:rsidR="003D5916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, And PUBLIC HEARING</w:t>
            </w:r>
          </w:p>
          <w:p w:rsidRPr="009C5269" w:rsidR="009041FC" w:rsidP="00917D6A" w:rsidRDefault="008D63C2" w14:paraId="02EC544B" w14:textId="318E6C5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May</w:t>
            </w:r>
            <w:r w:rsidR="0001711E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B56C4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</w:t>
            </w:r>
            <w:r w:rsidRPr="00A763D7" w:rsidR="00A763D7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 w:rsidR="00A763D7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, 202</w:t>
            </w:r>
            <w:r w:rsidR="00951B90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351" w:type="pct"/>
            <w:shd w:val="clear" w:color="auto" w:fill="FFFFFF" w:themeFill="background1"/>
          </w:tcPr>
          <w:p w:rsidRPr="00AF78E0" w:rsidR="005577E3" w:rsidP="6E242BD5" w:rsidRDefault="1FD1F035" w14:paraId="00E73777" w14:textId="2D77D652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1FD1F035">
              <w:rPr>
                <w:rFonts w:ascii="Times New Roman" w:hAnsi="Times New Roman" w:cs="Times New Roman"/>
                <w:sz w:val="24"/>
                <w:szCs w:val="24"/>
              </w:rPr>
              <w:t xml:space="preserve">Date:  </w:t>
            </w:r>
            <w:r w:rsidR="008446CD">
              <w:tab/>
            </w:r>
            <w:r w:rsidR="008446CD">
              <w:tab/>
            </w:r>
            <w:r w:rsidRPr="008D63C2" w:rsidR="008D63C2">
              <w:rPr>
                <w:rFonts w:ascii="Times New Roman" w:hAnsi="Times New Roman" w:cs="Times New Roman"/>
              </w:rPr>
              <w:t>May 11</w:t>
            </w:r>
            <w:r w:rsidRPr="008D63C2" w:rsidR="00A763D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8D63C2" w:rsidR="00A763D7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Pr="008D63C2" w:rsidR="001E4F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Pr="00C415AB" w:rsidR="009C5269" w:rsidP="00C415AB" w:rsidRDefault="1FD1F035" w14:paraId="653B6C96" w14:textId="7123876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1FD1F035">
              <w:rPr>
                <w:rFonts w:ascii="Times New Roman" w:hAnsi="Times New Roman" w:cs="Times New Roman"/>
                <w:sz w:val="24"/>
                <w:szCs w:val="24"/>
              </w:rPr>
              <w:t>Time:</w:t>
            </w:r>
            <w:r w:rsidR="008446CD">
              <w:tab/>
            </w:r>
            <w:r w:rsidR="008446CD">
              <w:tab/>
            </w:r>
            <w:r w:rsidRPr="00221BC0">
              <w:rPr>
                <w:rFonts w:ascii="Times New Roman" w:hAnsi="Times New Roman" w:cs="Times New Roman"/>
                <w:sz w:val="24"/>
                <w:szCs w:val="24"/>
              </w:rPr>
              <w:t>7:0</w:t>
            </w:r>
            <w:r w:rsidR="007C0F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21BC0">
              <w:rPr>
                <w:rFonts w:ascii="Times New Roman" w:hAnsi="Times New Roman" w:cs="Times New Roman"/>
                <w:sz w:val="24"/>
                <w:szCs w:val="24"/>
              </w:rPr>
              <w:t xml:space="preserve">PM to </w:t>
            </w:r>
            <w:r w:rsidR="007A34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62A0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A34FE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221BC0" w:rsidR="003E6E6E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  <w:p w:rsidRPr="009C5269" w:rsidR="009C5269" w:rsidP="009C5269" w:rsidRDefault="009C5269" w14:paraId="33C1B28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</w:rPr>
            </w:pPr>
            <w:r w:rsidRPr="009C5269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Location:  </w:t>
            </w:r>
            <w:r w:rsidRPr="009C5269"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 w:rsidRPr="009C5269"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</w:rPr>
              <w:t>Village Hall, 56 E. Main St.</w:t>
            </w:r>
          </w:p>
          <w:p w:rsidRPr="009C5269" w:rsidR="009C5269" w:rsidP="009C5269" w:rsidRDefault="009C5269" w14:paraId="28E9A39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</w:rPr>
            </w:pPr>
            <w:r w:rsidRPr="009C5269"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 w:rsidRPr="009C5269"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 w:rsidRPr="009C5269"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</w:rPr>
              <w:t>Trumansburg, NY 14886</w:t>
            </w:r>
          </w:p>
          <w:p w:rsidRPr="009C5269" w:rsidR="009C5269" w:rsidP="009C5269" w:rsidRDefault="009C5269" w14:paraId="26353EC2" w14:textId="4E4A90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                     </w:t>
            </w:r>
            <w:r w:rsidRPr="009C5269">
              <w:rPr>
                <w:rFonts w:ascii="Times New Roman" w:hAnsi="Times New Roman" w:eastAsia="Times New Roman" w:cs="Times New Roman"/>
              </w:rPr>
              <w:t>Zoom Meeting ID</w:t>
            </w:r>
            <w:r w:rsidRPr="009C5269">
              <w:rPr>
                <w:rFonts w:ascii="Times New Roman" w:hAnsi="Times New Roman" w:cs="Times New Roman"/>
              </w:rPr>
              <w:t xml:space="preserve">: 89726679850 </w:t>
            </w:r>
          </w:p>
          <w:p w:rsidRPr="009C5269" w:rsidR="006934CE" w:rsidP="009C5269" w:rsidRDefault="009C5269" w14:paraId="1E72FB67" w14:textId="15E221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9C5269">
              <w:rPr>
                <w:rFonts w:ascii="Times New Roman" w:hAnsi="Times New Roman" w:cs="Times New Roman"/>
              </w:rPr>
              <w:t xml:space="preserve">                     </w:t>
            </w:r>
            <w:r>
              <w:rPr>
                <w:rFonts w:ascii="Times New Roman" w:hAnsi="Times New Roman" w:cs="Times New Roman"/>
              </w:rPr>
              <w:t xml:space="preserve">    </w:t>
            </w:r>
            <w:r w:rsidRPr="009C5269">
              <w:rPr>
                <w:rFonts w:ascii="Times New Roman" w:hAnsi="Times New Roman" w:cs="Times New Roman"/>
              </w:rPr>
              <w:t>Call-in number: (929)436-2866</w:t>
            </w:r>
            <w:r w:rsidRPr="009C5269">
              <w:rPr>
                <w:rFonts w:ascii="Times New Roman" w:hAnsi="Times New Roman" w:eastAsia="Times New Roman" w:cs="Times New Roman"/>
              </w:rPr>
              <w:t xml:space="preserve"> </w:t>
            </w:r>
          </w:p>
        </w:tc>
      </w:tr>
      <w:tr w:rsidRPr="008630F1" w:rsidR="008446CD" w:rsidTr="0076711C" w14:paraId="10583126" w14:textId="77777777">
        <w:tblPrEx>
          <w:shd w:val="clear" w:color="auto" w:fill="auto"/>
        </w:tblPrEx>
        <w:trPr>
          <w:trHeight w:val="1070"/>
        </w:trPr>
        <w:tc>
          <w:tcPr>
            <w:tcW w:w="5000" w:type="pct"/>
            <w:gridSpan w:val="2"/>
          </w:tcPr>
          <w:p w:rsidRPr="008630F1" w:rsidR="001150AA" w:rsidP="001150AA" w:rsidRDefault="5BA8D398" w14:paraId="6491A457" w14:textId="2A42A6F5">
            <w:pPr>
              <w:pStyle w:val="NoSpacing"/>
              <w:rPr>
                <w:rFonts w:ascii="Times New Roman" w:hAnsi="Times New Roman" w:cs="Times New Roman"/>
              </w:rPr>
            </w:pPr>
            <w:r w:rsidRPr="00A763D7">
              <w:rPr>
                <w:rFonts w:ascii="Times New Roman" w:hAnsi="Times New Roman" w:cs="Times New Roman"/>
                <w:b/>
                <w:bCs/>
              </w:rPr>
              <w:t>BOARD MEMBERS PRESENT</w:t>
            </w:r>
            <w:r w:rsidRPr="00A763D7">
              <w:rPr>
                <w:rFonts w:ascii="Times New Roman" w:hAnsi="Times New Roman" w:cs="Times New Roman"/>
              </w:rPr>
              <w:t>:</w:t>
            </w:r>
            <w:r w:rsidRPr="5BA8D398">
              <w:rPr>
                <w:rFonts w:ascii="Times New Roman" w:hAnsi="Times New Roman" w:cs="Times New Roman"/>
                <w:b/>
                <w:bCs/>
              </w:rPr>
              <w:t xml:space="preserve">   </w:t>
            </w:r>
            <w:r w:rsidRPr="5BA8D398">
              <w:rPr>
                <w:rFonts w:ascii="Times New Roman" w:hAnsi="Times New Roman" w:cs="Times New Roman"/>
              </w:rPr>
              <w:t xml:space="preserve">Mayor </w:t>
            </w:r>
            <w:r w:rsidR="00866D4F">
              <w:rPr>
                <w:rFonts w:ascii="Times New Roman" w:hAnsi="Times New Roman" w:cs="Times New Roman"/>
              </w:rPr>
              <w:t xml:space="preserve">Rordan </w:t>
            </w:r>
            <w:r w:rsidRPr="5BA8D398">
              <w:rPr>
                <w:rFonts w:ascii="Times New Roman" w:hAnsi="Times New Roman" w:cs="Times New Roman"/>
              </w:rPr>
              <w:t>Hart</w:t>
            </w:r>
            <w:r w:rsidR="00E90BE4">
              <w:rPr>
                <w:rFonts w:ascii="Times New Roman" w:hAnsi="Times New Roman" w:cs="Times New Roman"/>
              </w:rPr>
              <w:t>;</w:t>
            </w:r>
            <w:r w:rsidR="00A7779D">
              <w:rPr>
                <w:rFonts w:ascii="Times New Roman" w:hAnsi="Times New Roman" w:cs="Times New Roman"/>
              </w:rPr>
              <w:t xml:space="preserve"> Deputy Mayor Darfler;</w:t>
            </w:r>
            <w:r w:rsidR="00E90BE4">
              <w:rPr>
                <w:rFonts w:ascii="Times New Roman" w:hAnsi="Times New Roman" w:cs="Times New Roman"/>
              </w:rPr>
              <w:t xml:space="preserve"> </w:t>
            </w:r>
            <w:r w:rsidRPr="5BA8D398">
              <w:rPr>
                <w:rFonts w:ascii="Times New Roman" w:hAnsi="Times New Roman" w:cs="Times New Roman"/>
              </w:rPr>
              <w:t>Trustees</w:t>
            </w:r>
            <w:r w:rsidR="00F12169">
              <w:rPr>
                <w:rFonts w:ascii="Times New Roman" w:hAnsi="Times New Roman" w:cs="Times New Roman"/>
              </w:rPr>
              <w:t xml:space="preserve"> Ben Carver,</w:t>
            </w:r>
            <w:r w:rsidR="00E21898">
              <w:rPr>
                <w:rFonts w:ascii="Times New Roman" w:hAnsi="Times New Roman" w:cs="Times New Roman"/>
              </w:rPr>
              <w:t xml:space="preserve"> Jhoanna Haynes, and</w:t>
            </w:r>
            <w:r w:rsidRPr="5BA8D398" w:rsidR="00E21898">
              <w:rPr>
                <w:rFonts w:ascii="Times New Roman" w:hAnsi="Times New Roman" w:cs="Times New Roman"/>
              </w:rPr>
              <w:t xml:space="preserve"> </w:t>
            </w:r>
            <w:r w:rsidRPr="5BA8D398">
              <w:rPr>
                <w:rFonts w:ascii="Times New Roman" w:hAnsi="Times New Roman" w:cs="Times New Roman"/>
              </w:rPr>
              <w:t>Marcia Horn</w:t>
            </w:r>
            <w:r w:rsidR="00E21898">
              <w:rPr>
                <w:rFonts w:ascii="Times New Roman" w:hAnsi="Times New Roman" w:cs="Times New Roman"/>
              </w:rPr>
              <w:t>.</w:t>
            </w:r>
            <w:r w:rsidR="00866D4F">
              <w:rPr>
                <w:rFonts w:ascii="Times New Roman" w:hAnsi="Times New Roman" w:cs="Times New Roman"/>
              </w:rPr>
              <w:t xml:space="preserve"> </w:t>
            </w:r>
          </w:p>
          <w:p w:rsidR="00673182" w:rsidP="00673182" w:rsidRDefault="008446CD" w14:paraId="6C0012DF" w14:textId="1FE6E4E8">
            <w:pPr>
              <w:pStyle w:val="NoSpacing"/>
              <w:rPr>
                <w:rFonts w:ascii="Times New Roman" w:hAnsi="Times New Roman" w:cs="Times New Roman"/>
              </w:rPr>
            </w:pPr>
            <w:r w:rsidRPr="00A763D7">
              <w:rPr>
                <w:rFonts w:ascii="Times New Roman" w:hAnsi="Times New Roman" w:cs="Times New Roman"/>
                <w:b/>
                <w:caps/>
              </w:rPr>
              <w:t>OFFICERS PRESENT</w:t>
            </w:r>
            <w:r w:rsidRPr="00A763D7">
              <w:rPr>
                <w:rFonts w:ascii="Times New Roman" w:hAnsi="Times New Roman" w:cs="Times New Roman"/>
              </w:rPr>
              <w:t>:</w:t>
            </w:r>
            <w:r w:rsidRPr="008630F1" w:rsidR="00466CF6">
              <w:rPr>
                <w:rFonts w:ascii="Times New Roman" w:hAnsi="Times New Roman" w:cs="Times New Roman"/>
              </w:rPr>
              <w:t xml:space="preserve"> </w:t>
            </w:r>
            <w:r w:rsidR="00B91E3F">
              <w:rPr>
                <w:rFonts w:ascii="Times New Roman" w:hAnsi="Times New Roman" w:cs="Times New Roman"/>
              </w:rPr>
              <w:t xml:space="preserve">Jessica Giles, </w:t>
            </w:r>
            <w:r w:rsidR="00681986">
              <w:rPr>
                <w:rFonts w:ascii="Times New Roman" w:hAnsi="Times New Roman" w:cs="Times New Roman"/>
              </w:rPr>
              <w:t>V</w:t>
            </w:r>
            <w:r w:rsidR="00B91E3F">
              <w:rPr>
                <w:rFonts w:ascii="Times New Roman" w:hAnsi="Times New Roman" w:cs="Times New Roman"/>
              </w:rPr>
              <w:t>illage Clerk Treasurer</w:t>
            </w:r>
          </w:p>
          <w:p w:rsidR="00B729D7" w:rsidP="00673182" w:rsidRDefault="6E242BD5" w14:paraId="65F32C07" w14:textId="36435A75">
            <w:pPr>
              <w:pStyle w:val="NoSpacing"/>
              <w:rPr>
                <w:rFonts w:ascii="Times New Roman" w:hAnsi="Times New Roman" w:cs="Times New Roman"/>
              </w:rPr>
            </w:pPr>
            <w:r w:rsidRPr="00A763D7">
              <w:rPr>
                <w:rFonts w:ascii="Times New Roman" w:hAnsi="Times New Roman" w:cs="Times New Roman"/>
                <w:b/>
                <w:bCs/>
              </w:rPr>
              <w:t>APPROX PUBLIC ATTENDING:</w:t>
            </w:r>
            <w:r w:rsidR="00BC537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C3CEF" w:rsidR="00BC537F">
              <w:rPr>
                <w:rFonts w:ascii="Times New Roman" w:hAnsi="Times New Roman" w:cs="Times New Roman"/>
              </w:rPr>
              <w:t>(</w:t>
            </w:r>
            <w:r w:rsidR="00DF6C26">
              <w:rPr>
                <w:rFonts w:ascii="Times New Roman" w:hAnsi="Times New Roman" w:cs="Times New Roman"/>
              </w:rPr>
              <w:t>2</w:t>
            </w:r>
            <w:r w:rsidRPr="009C3CEF" w:rsidR="00BC537F">
              <w:rPr>
                <w:rFonts w:ascii="Times New Roman" w:hAnsi="Times New Roman" w:cs="Times New Roman"/>
              </w:rPr>
              <w:t>)</w:t>
            </w:r>
            <w:r w:rsidR="00DF6C26">
              <w:rPr>
                <w:rFonts w:ascii="Times New Roman" w:hAnsi="Times New Roman" w:cs="Times New Roman"/>
              </w:rPr>
              <w:t xml:space="preserve"> and (1) Virtual</w:t>
            </w:r>
          </w:p>
          <w:p w:rsidRPr="0076711C" w:rsidR="002713A8" w:rsidP="00673182" w:rsidRDefault="002713A8" w14:paraId="038E978A" w14:textId="50F21AA3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:rsidRPr="008630F1" w:rsidR="00D773FF" w:rsidP="6E242BD5" w:rsidRDefault="1FD1F035" w14:paraId="6AA1A270" w14:textId="12F94730">
      <w:pPr>
        <w:pStyle w:val="NoSpacing"/>
        <w:ind w:left="-630"/>
        <w:rPr>
          <w:rFonts w:ascii="Times New Roman" w:hAnsi="Times New Roman" w:cs="Times New Roman"/>
          <w:b/>
          <w:bCs/>
        </w:rPr>
      </w:pPr>
      <w:r w:rsidRPr="1FD1F035">
        <w:rPr>
          <w:rFonts w:ascii="Times New Roman" w:hAnsi="Times New Roman" w:cs="Times New Roman"/>
          <w:b/>
          <w:bCs/>
        </w:rPr>
        <w:t xml:space="preserve">Mayor Hart called the Meeting to order at </w:t>
      </w:r>
      <w:r w:rsidR="005C5F58">
        <w:rPr>
          <w:rFonts w:ascii="Times New Roman" w:hAnsi="Times New Roman" w:cs="Times New Roman"/>
          <w:b/>
          <w:bCs/>
        </w:rPr>
        <w:t>7</w:t>
      </w:r>
      <w:r w:rsidRPr="00657569" w:rsidR="003E6E6E">
        <w:rPr>
          <w:rFonts w:ascii="Times New Roman" w:hAnsi="Times New Roman" w:cs="Times New Roman"/>
          <w:b/>
          <w:bCs/>
        </w:rPr>
        <w:t>:</w:t>
      </w:r>
      <w:r w:rsidR="005C5F58">
        <w:rPr>
          <w:rFonts w:ascii="Times New Roman" w:hAnsi="Times New Roman" w:cs="Times New Roman"/>
          <w:b/>
          <w:bCs/>
        </w:rPr>
        <w:t>0</w:t>
      </w:r>
      <w:r w:rsidR="00162A04">
        <w:rPr>
          <w:rFonts w:ascii="Times New Roman" w:hAnsi="Times New Roman" w:cs="Times New Roman"/>
          <w:b/>
          <w:bCs/>
        </w:rPr>
        <w:t>2</w:t>
      </w:r>
      <w:r w:rsidRPr="00657569">
        <w:rPr>
          <w:rFonts w:ascii="Times New Roman" w:hAnsi="Times New Roman" w:cs="Times New Roman"/>
          <w:b/>
          <w:bCs/>
        </w:rPr>
        <w:t>PM</w:t>
      </w:r>
    </w:p>
    <w:tbl>
      <w:tblPr>
        <w:tblW w:w="9975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shd w:val="clear" w:color="auto" w:fill="CCCCCC"/>
        <w:tblLayout w:type="fixed"/>
        <w:tblLook w:val="0000" w:firstRow="0" w:lastRow="0" w:firstColumn="0" w:lastColumn="0" w:noHBand="0" w:noVBand="0"/>
      </w:tblPr>
      <w:tblGrid>
        <w:gridCol w:w="3780"/>
        <w:gridCol w:w="1080"/>
        <w:gridCol w:w="1147"/>
        <w:gridCol w:w="98"/>
        <w:gridCol w:w="840"/>
        <w:gridCol w:w="862"/>
        <w:gridCol w:w="604"/>
        <w:gridCol w:w="840"/>
        <w:gridCol w:w="724"/>
      </w:tblGrid>
      <w:tr w:rsidRPr="008630F1" w:rsidR="008446CD" w:rsidTr="0069701A" w14:paraId="63385B9F" w14:textId="77777777">
        <w:trPr>
          <w:trHeight w:val="278"/>
          <w:tblHeader/>
        </w:trPr>
        <w:tc>
          <w:tcPr>
            <w:tcW w:w="99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</w:tcPr>
          <w:p w:rsidR="00AC0440" w:rsidRDefault="00AC0440" w14:paraId="4DD92346" w14:textId="77777777"/>
        </w:tc>
      </w:tr>
      <w:tr w:rsidRPr="008630F1" w:rsidR="0084543A" w:rsidTr="00654D4B" w14:paraId="0F632B78" w14:textId="77777777">
        <w:trPr>
          <w:trHeight w:val="377"/>
          <w:tblHeader/>
        </w:trPr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630F1" w:rsidR="008446CD" w:rsidP="007258EF" w:rsidRDefault="008446CD" w14:paraId="041FD69B" w14:textId="77777777">
            <w:pPr>
              <w:pStyle w:val="NoSpacing"/>
              <w:rPr>
                <w:rFonts w:ascii="Times New Roman" w:hAnsi="Times New Roman" w:cs="Times New Roman"/>
                <w:b/>
                <w:smallCaps/>
              </w:rPr>
            </w:pPr>
            <w:r w:rsidRPr="008630F1">
              <w:rPr>
                <w:rFonts w:ascii="Times New Roman" w:hAnsi="Times New Roman" w:cs="Times New Roman"/>
                <w:b/>
                <w:smallCaps/>
              </w:rPr>
              <w:t>MOTIONS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630F1" w:rsidR="008446CD" w:rsidP="007258EF" w:rsidRDefault="008446CD" w14:paraId="5478A4BD" w14:textId="77777777">
            <w:pPr>
              <w:pStyle w:val="NoSpacing"/>
              <w:rPr>
                <w:rFonts w:ascii="Times New Roman" w:hAnsi="Times New Roman" w:cs="Times New Roman"/>
                <w:b/>
                <w:smallCaps/>
              </w:rPr>
            </w:pPr>
            <w:r w:rsidRPr="008630F1">
              <w:rPr>
                <w:rFonts w:ascii="Times New Roman" w:hAnsi="Times New Roman" w:cs="Times New Roman"/>
                <w:b/>
                <w:smallCaps/>
              </w:rPr>
              <w:t>MOVED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:rsidRPr="008630F1" w:rsidR="008446CD" w:rsidP="007258EF" w:rsidRDefault="008446CD" w14:paraId="3354DBD9" w14:textId="77777777">
            <w:pPr>
              <w:pStyle w:val="NoSpacing"/>
              <w:rPr>
                <w:rFonts w:ascii="Times New Roman" w:hAnsi="Times New Roman" w:cs="Times New Roman"/>
                <w:b/>
                <w:smallCaps/>
              </w:rPr>
            </w:pPr>
            <w:r w:rsidRPr="008630F1">
              <w:rPr>
                <w:rFonts w:ascii="Times New Roman" w:hAnsi="Times New Roman" w:cs="Times New Roman"/>
                <w:b/>
                <w:smallCaps/>
              </w:rPr>
              <w:t>SECOND</w:t>
            </w:r>
          </w:p>
        </w:tc>
        <w:tc>
          <w:tcPr>
            <w:tcW w:w="3968" w:type="dxa"/>
            <w:gridSpan w:val="6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:rsidR="00AC0440" w:rsidRDefault="00AC0440" w14:paraId="71C2EE7B" w14:textId="77777777"/>
        </w:tc>
      </w:tr>
      <w:tr w:rsidRPr="008630F1" w:rsidR="00E647D4" w:rsidTr="00654D4B" w14:paraId="29E456A8" w14:textId="77777777">
        <w:trPr>
          <w:trHeight w:val="323"/>
        </w:trPr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</w:tcPr>
          <w:p w:rsidRPr="008630F1" w:rsidR="008446CD" w:rsidP="007258EF" w:rsidRDefault="008446CD" w14:paraId="6A87581C" w14:textId="77777777">
            <w:pPr>
              <w:pStyle w:val="NoSpacing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</w:tcPr>
          <w:p w:rsidRPr="008630F1" w:rsidR="008446CD" w:rsidP="007258EF" w:rsidRDefault="008446CD" w14:paraId="654C08E1" w14:textId="7777777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CCCCCC"/>
          </w:tcPr>
          <w:p w:rsidRPr="008630F1" w:rsidR="008446CD" w:rsidP="007258EF" w:rsidRDefault="008446CD" w14:paraId="30FD905B" w14:textId="7777777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shd w:val="clear" w:color="auto" w:fill="CCCCCC"/>
          </w:tcPr>
          <w:p w:rsidRPr="008630F1" w:rsidR="008446CD" w:rsidP="007258EF" w:rsidRDefault="008E7DC5" w14:paraId="0A97CD20" w14:textId="3D97CE70">
            <w:pPr>
              <w:pStyle w:val="NoSpacing"/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</w:pPr>
            <w:r w:rsidRPr="008630F1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Cave</w:t>
            </w:r>
            <w:r w:rsidRPr="008630F1" w:rsidR="00406DA2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r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</w:tcPr>
          <w:p w:rsidRPr="008630F1" w:rsidR="008446CD" w:rsidP="1FD1F035" w:rsidRDefault="1FD1F035" w14:paraId="7CA504D6" w14:textId="53C212CC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1FD1F035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Darfler</w:t>
            </w:r>
          </w:p>
        </w:tc>
        <w:tc>
          <w:tcPr>
            <w:tcW w:w="604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</w:tcPr>
          <w:p w:rsidR="1FD1F035" w:rsidP="1FD1F035" w:rsidRDefault="1FD1F035" w14:paraId="53FC7948" w14:textId="59F93BF6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1FD1F035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Hart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</w:tcPr>
          <w:p w:rsidRPr="008630F1" w:rsidR="008446CD" w:rsidP="1FD1F035" w:rsidRDefault="1FD1F035" w14:paraId="61B77921" w14:textId="25BAFBAF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1FD1F035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Haynes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</w:tcPr>
          <w:p w:rsidRPr="008630F1" w:rsidR="008446CD" w:rsidP="1FD1F035" w:rsidRDefault="1FD1F035" w14:paraId="56AEDCB3" w14:textId="71CAD7ED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1FD1F035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Horn</w:t>
            </w:r>
          </w:p>
        </w:tc>
      </w:tr>
      <w:tr w:rsidRPr="003C065E" w:rsidR="00E37D5C" w:rsidTr="003C395C" w14:paraId="634BC2B9" w14:textId="77777777">
        <w:trPr>
          <w:trHeight w:val="300"/>
        </w:trPr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414B8" w:rsidR="00E37D5C" w:rsidP="00E37D5C" w:rsidRDefault="00E37D5C" w14:paraId="46D3386D" w14:textId="6A4C34C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 MOTION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by </w:t>
            </w:r>
            <w:r w:rsidR="00F65E68">
              <w:rPr>
                <w:rFonts w:ascii="Times New Roman" w:hAnsi="Times New Roman" w:cs="Times New Roman"/>
                <w:sz w:val="24"/>
                <w:szCs w:val="24"/>
              </w:rPr>
              <w:t xml:space="preserve">Trustee </w:t>
            </w:r>
            <w:r w:rsidR="00ED0D69">
              <w:rPr>
                <w:rFonts w:ascii="Times New Roman" w:hAnsi="Times New Roman" w:cs="Times New Roman"/>
                <w:sz w:val="24"/>
                <w:szCs w:val="24"/>
              </w:rPr>
              <w:t xml:space="preserve">Carver </w:t>
            </w:r>
            <w:r w:rsidR="006603B1">
              <w:rPr>
                <w:rFonts w:ascii="Times New Roman" w:hAnsi="Times New Roman" w:cs="Times New Roman"/>
                <w:sz w:val="24"/>
                <w:szCs w:val="24"/>
              </w:rPr>
              <w:t xml:space="preserve">to Approve the </w:t>
            </w:r>
            <w:r w:rsidR="00DF6C26">
              <w:rPr>
                <w:rFonts w:ascii="Times New Roman" w:hAnsi="Times New Roman" w:cs="Times New Roman"/>
                <w:sz w:val="24"/>
                <w:szCs w:val="24"/>
              </w:rPr>
              <w:t xml:space="preserve">Consent Agenda </w:t>
            </w:r>
            <w:r w:rsidR="00437D24">
              <w:rPr>
                <w:rFonts w:ascii="Times New Roman" w:hAnsi="Times New Roman" w:cs="Times New Roman"/>
                <w:sz w:val="24"/>
                <w:szCs w:val="24"/>
              </w:rPr>
              <w:t>as presented.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A763D7" w:rsidR="00E37D5C" w:rsidP="00E37D5C" w:rsidRDefault="006603B1" w14:paraId="30288C15" w14:textId="043971F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Carver</w:t>
            </w: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A763D7" w:rsidR="00E37D5C" w:rsidP="00E37D5C" w:rsidRDefault="006603B1" w14:paraId="1E92DD58" w14:textId="52D90055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Horn</w:t>
            </w:r>
          </w:p>
        </w:tc>
        <w:tc>
          <w:tcPr>
            <w:tcW w:w="84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B96D67" w:rsidR="00E37D5C" w:rsidP="00E37D5C" w:rsidRDefault="006603B1" w14:paraId="03423909" w14:textId="39C75E99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86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B96D67" w:rsidR="00E37D5C" w:rsidP="00E37D5C" w:rsidRDefault="00972BF6" w14:paraId="1E92CD5D" w14:textId="6CB9043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37D24"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60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B96D67" w:rsidR="00E37D5C" w:rsidP="00E37D5C" w:rsidRDefault="00E37D5C" w14:paraId="20E87F9A" w14:textId="1C3EB7B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84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B96D67" w:rsidR="00E37D5C" w:rsidP="00E37D5C" w:rsidRDefault="00E37D5C" w14:paraId="00DD1A05" w14:textId="2D1B5BC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72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B96D67" w:rsidR="00E37D5C" w:rsidP="00E37D5C" w:rsidRDefault="00E37D5C" w14:paraId="3D3BE2E5" w14:textId="0D9B8DE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</w:tr>
      <w:tr w:rsidRPr="003C065E" w:rsidR="00E37D5C" w:rsidTr="003C395C" w14:paraId="1EE99ED5" w14:textId="77777777">
        <w:trPr>
          <w:trHeight w:val="300"/>
        </w:trPr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31814" w:rsidR="00E37D5C" w:rsidP="00E37D5C" w:rsidRDefault="00AB3812" w14:paraId="02AA5DB6" w14:textId="3254F6CA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 MOTION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A35D7E">
              <w:rPr>
                <w:rFonts w:ascii="Times New Roman" w:hAnsi="Times New Roman" w:cs="Times New Roman"/>
                <w:sz w:val="24"/>
                <w:szCs w:val="24"/>
              </w:rPr>
              <w:t xml:space="preserve">y Trustee </w:t>
            </w:r>
            <w:r w:rsidR="002072BF">
              <w:rPr>
                <w:rFonts w:ascii="Times New Roman" w:hAnsi="Times New Roman" w:cs="Times New Roman"/>
                <w:sz w:val="24"/>
                <w:szCs w:val="24"/>
              </w:rPr>
              <w:t>Horn</w:t>
            </w:r>
            <w:r w:rsidR="00395229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 w:rsidR="00F00B10">
              <w:rPr>
                <w:rFonts w:ascii="Times New Roman" w:hAnsi="Times New Roman" w:cs="Times New Roman"/>
                <w:sz w:val="24"/>
                <w:szCs w:val="24"/>
              </w:rPr>
              <w:t>Accept</w:t>
            </w:r>
            <w:r w:rsidR="008F3560">
              <w:rPr>
                <w:rFonts w:ascii="Times New Roman" w:hAnsi="Times New Roman" w:cs="Times New Roman"/>
                <w:sz w:val="24"/>
                <w:szCs w:val="24"/>
              </w:rPr>
              <w:t xml:space="preserve"> the Quote for (8) sets of</w:t>
            </w:r>
            <w:r w:rsidR="002072BF">
              <w:rPr>
                <w:rFonts w:ascii="Times New Roman" w:hAnsi="Times New Roman" w:cs="Times New Roman"/>
                <w:sz w:val="24"/>
                <w:szCs w:val="24"/>
              </w:rPr>
              <w:t xml:space="preserve"> Fire Turnout Gear </w:t>
            </w:r>
            <w:r w:rsidR="008F3560">
              <w:rPr>
                <w:rFonts w:ascii="Times New Roman" w:hAnsi="Times New Roman" w:cs="Times New Roman"/>
                <w:sz w:val="24"/>
                <w:szCs w:val="24"/>
              </w:rPr>
              <w:t>from MES as presented.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A35D7E" w:rsidR="00E37D5C" w:rsidP="00E37D5C" w:rsidRDefault="00347201" w14:paraId="5CD9AF2F" w14:textId="5DE3A465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Horn</w:t>
            </w: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A763D7" w:rsidR="00E37D5C" w:rsidP="00E37D5C" w:rsidRDefault="00347201" w14:paraId="26229464" w14:textId="139A889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Carver</w:t>
            </w:r>
          </w:p>
        </w:tc>
        <w:tc>
          <w:tcPr>
            <w:tcW w:w="84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B96D67" w:rsidR="00E37D5C" w:rsidP="00E37D5C" w:rsidRDefault="00A35D7E" w14:paraId="17A3838B" w14:textId="33F9F4F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86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B96D67" w:rsidR="00E37D5C" w:rsidP="00E37D5C" w:rsidRDefault="00413F14" w14:paraId="76FA1C59" w14:textId="7270CB0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60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B96D67" w:rsidR="00E37D5C" w:rsidP="00E37D5C" w:rsidRDefault="00A35D7E" w14:paraId="741E6CA7" w14:textId="638B200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84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B96D67" w:rsidR="00E37D5C" w:rsidP="00E37D5C" w:rsidRDefault="00A35D7E" w14:paraId="4E3B3947" w14:textId="506F7F9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72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B96D67" w:rsidR="00E37D5C" w:rsidP="00E37D5C" w:rsidRDefault="00A35D7E" w14:paraId="51114750" w14:textId="02A4702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</w:tr>
      <w:tr w:rsidRPr="003C065E" w:rsidR="00E37D5C" w:rsidTr="003C395C" w14:paraId="3FCF4FC2" w14:textId="77777777">
        <w:trPr>
          <w:trHeight w:val="300"/>
        </w:trPr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47E6C" w:rsidR="00E37D5C" w:rsidP="00E37D5C" w:rsidRDefault="00E37D5C" w14:paraId="71F6F9E5" w14:textId="6F0E34A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 MOTION </w:t>
            </w:r>
            <w:r w:rsidRPr="00882E17">
              <w:rPr>
                <w:rFonts w:ascii="Times New Roman" w:hAnsi="Times New Roman" w:cs="Times New Roman"/>
                <w:sz w:val="24"/>
                <w:szCs w:val="24"/>
              </w:rPr>
              <w:t xml:space="preserve">by </w:t>
            </w:r>
            <w:r w:rsidR="008B1F39">
              <w:rPr>
                <w:rFonts w:ascii="Times New Roman" w:hAnsi="Times New Roman" w:cs="Times New Roman"/>
                <w:sz w:val="24"/>
                <w:szCs w:val="24"/>
              </w:rPr>
              <w:t>Deputy Mayor Darfler</w:t>
            </w:r>
            <w:r w:rsidR="003D5916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 w:rsidR="009C700E">
              <w:rPr>
                <w:rFonts w:ascii="Times New Roman" w:hAnsi="Times New Roman" w:cs="Times New Roman"/>
                <w:sz w:val="24"/>
                <w:szCs w:val="24"/>
              </w:rPr>
              <w:t>Approve the</w:t>
            </w:r>
            <w:r w:rsidR="008B1F39">
              <w:rPr>
                <w:rFonts w:ascii="Times New Roman" w:hAnsi="Times New Roman" w:cs="Times New Roman"/>
                <w:sz w:val="24"/>
                <w:szCs w:val="24"/>
              </w:rPr>
              <w:t xml:space="preserve"> Purchase of a Kenworth</w:t>
            </w:r>
            <w:r w:rsidR="00921CF6">
              <w:rPr>
                <w:rFonts w:ascii="Times New Roman" w:hAnsi="Times New Roman" w:cs="Times New Roman"/>
                <w:sz w:val="24"/>
                <w:szCs w:val="24"/>
              </w:rPr>
              <w:t xml:space="preserve"> Dump Truck as Quoted</w:t>
            </w:r>
            <w:r w:rsidR="00060ED0">
              <w:rPr>
                <w:rFonts w:ascii="Times New Roman" w:hAnsi="Times New Roman" w:cs="Times New Roman"/>
                <w:sz w:val="24"/>
                <w:szCs w:val="24"/>
              </w:rPr>
              <w:t>, temp</w:t>
            </w:r>
            <w:r w:rsidR="00F859B6">
              <w:rPr>
                <w:rFonts w:ascii="Times New Roman" w:hAnsi="Times New Roman" w:cs="Times New Roman"/>
                <w:sz w:val="24"/>
                <w:szCs w:val="24"/>
              </w:rPr>
              <w:t>orarily using Reserve Funds to</w:t>
            </w:r>
            <w:r w:rsidR="0099373D">
              <w:rPr>
                <w:rFonts w:ascii="Times New Roman" w:hAnsi="Times New Roman" w:cs="Times New Roman"/>
                <w:sz w:val="24"/>
                <w:szCs w:val="24"/>
              </w:rPr>
              <w:t xml:space="preserve"> bridge the gap until CHIPS reimbursement.</w:t>
            </w:r>
            <w:r w:rsidR="00B11D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E37D5C" w:rsidP="00E37D5C" w:rsidRDefault="00823998" w14:paraId="2ADDB157" w14:textId="2600DAA5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Darfler</w:t>
            </w: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E37D5C" w:rsidP="00E37D5C" w:rsidRDefault="00543F42" w14:paraId="15E926DB" w14:textId="3A6D708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Carver</w:t>
            </w:r>
          </w:p>
        </w:tc>
        <w:tc>
          <w:tcPr>
            <w:tcW w:w="84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E37D5C" w:rsidP="00E37D5C" w:rsidRDefault="00BF08A2" w14:paraId="2C8467A4" w14:textId="675A5CD6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86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E37D5C" w:rsidP="00E37D5C" w:rsidRDefault="001529DB" w14:paraId="6E88CE60" w14:textId="36CFDB1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60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E37D5C" w:rsidP="00E37D5C" w:rsidRDefault="00E37D5C" w14:paraId="116223E0" w14:textId="3200B68E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84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E37D5C" w:rsidP="00E37D5C" w:rsidRDefault="00E37D5C" w14:paraId="7D070A89" w14:textId="73F9F0B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72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E37D5C" w:rsidP="00E37D5C" w:rsidRDefault="00E37D5C" w14:paraId="122C1286" w14:textId="6001E77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</w:tr>
      <w:tr w:rsidRPr="003C065E" w:rsidR="00292699" w:rsidTr="00EF38D8" w14:paraId="3A653F28" w14:textId="77777777">
        <w:trPr>
          <w:trHeight w:val="1722"/>
        </w:trPr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92699" w:rsidR="00292699" w:rsidP="00E37D5C" w:rsidRDefault="00292699" w14:paraId="71DF4D30" w14:textId="7BBDE2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 MOTION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by </w:t>
            </w:r>
            <w:r w:rsidR="00CD74D6">
              <w:rPr>
                <w:rFonts w:ascii="Times New Roman" w:hAnsi="Times New Roman" w:cs="Times New Roman"/>
                <w:sz w:val="24"/>
                <w:szCs w:val="24"/>
              </w:rPr>
              <w:t>Deputy Mayor Darfler to Approve the Purchase of D</w:t>
            </w:r>
            <w:r w:rsidR="00F73C96">
              <w:rPr>
                <w:rFonts w:ascii="Times New Roman" w:hAnsi="Times New Roman" w:cs="Times New Roman"/>
                <w:sz w:val="24"/>
                <w:szCs w:val="24"/>
              </w:rPr>
              <w:t>.O. Analyzers as Quoted from Aqualogics for $20</w:t>
            </w:r>
            <w:r w:rsidR="005C13D5">
              <w:rPr>
                <w:rFonts w:ascii="Times New Roman" w:hAnsi="Times New Roman" w:cs="Times New Roman"/>
                <w:sz w:val="24"/>
                <w:szCs w:val="24"/>
              </w:rPr>
              <w:t>,825 from the Sewer Repair Reserve, Subject to Permissive Referendum.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92699" w:rsidP="00E37D5C" w:rsidRDefault="005C13D5" w14:paraId="1EA10D45" w14:textId="3FDEA1C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Darfler</w:t>
            </w: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92699" w:rsidP="00E37D5C" w:rsidRDefault="005C13D5" w14:paraId="2386DA06" w14:textId="03768A2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Carver</w:t>
            </w:r>
          </w:p>
        </w:tc>
        <w:tc>
          <w:tcPr>
            <w:tcW w:w="84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292699" w:rsidP="00E37D5C" w:rsidRDefault="00A95D03" w14:paraId="0766D660" w14:textId="0EEFB19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86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292699" w:rsidP="00E37D5C" w:rsidRDefault="001E03F5" w14:paraId="0F3ACB36" w14:textId="0CB9A99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60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292699" w:rsidP="00E37D5C" w:rsidRDefault="00A95D03" w14:paraId="5D92A225" w14:textId="6417A32E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84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292699" w:rsidP="00E37D5C" w:rsidRDefault="00A95D03" w14:paraId="5D6342E0" w14:textId="0FECF8AD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72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292699" w:rsidP="00E37D5C" w:rsidRDefault="00A95D03" w14:paraId="4409789F" w14:textId="0E113A5A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</w:tr>
      <w:tr w:rsidRPr="003C065E" w:rsidR="00C74608" w:rsidTr="003C395C" w14:paraId="226726A4" w14:textId="77777777">
        <w:trPr>
          <w:trHeight w:val="300"/>
        </w:trPr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74608" w:rsidR="00C74608" w:rsidP="00E37D5C" w:rsidRDefault="00C74608" w14:paraId="40F60670" w14:textId="0879009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 MOTION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by </w:t>
            </w:r>
            <w:r w:rsidR="00C13ECB">
              <w:rPr>
                <w:rFonts w:ascii="Times New Roman" w:hAnsi="Times New Roman" w:cs="Times New Roman"/>
                <w:sz w:val="24"/>
                <w:szCs w:val="24"/>
              </w:rPr>
              <w:t>Trustee Carver</w:t>
            </w:r>
            <w:r w:rsidR="00EF38D8">
              <w:rPr>
                <w:rFonts w:ascii="Times New Roman" w:hAnsi="Times New Roman" w:cs="Times New Roman"/>
                <w:sz w:val="24"/>
                <w:szCs w:val="24"/>
              </w:rPr>
              <w:t xml:space="preserve"> to Approve the Mayor Signing</w:t>
            </w:r>
            <w:r w:rsidR="00C13ECB">
              <w:rPr>
                <w:rFonts w:ascii="Times New Roman" w:hAnsi="Times New Roman" w:cs="Times New Roman"/>
                <w:sz w:val="24"/>
                <w:szCs w:val="24"/>
              </w:rPr>
              <w:t xml:space="preserve"> the Cyber Security Grant Application as Presented.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4608" w:rsidP="00E37D5C" w:rsidRDefault="00C13ECB" w14:paraId="3961DE77" w14:textId="0E1280B1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Carver</w:t>
            </w: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4608" w:rsidP="00E37D5C" w:rsidRDefault="00C13ECB" w14:paraId="7AA044A8" w14:textId="56044CC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</w:t>
            </w:r>
            <w:r w:rsidR="007B1282"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84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C74608" w:rsidP="00E37D5C" w:rsidRDefault="00445D8E" w14:paraId="7176E188" w14:textId="6791FF2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86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C74608" w:rsidP="00E37D5C" w:rsidRDefault="00C13ECB" w14:paraId="78B70C06" w14:textId="3049A4B5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60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C74608" w:rsidP="00E37D5C" w:rsidRDefault="00445D8E" w14:paraId="2155387E" w14:textId="2981367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84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C74608" w:rsidP="00E37D5C" w:rsidRDefault="00445D8E" w14:paraId="5D650C6B" w14:textId="5C3EDBB9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72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C74608" w:rsidP="00E37D5C" w:rsidRDefault="00445D8E" w14:paraId="089A4C20" w14:textId="4485977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</w:tr>
      <w:tr w:rsidRPr="003C065E" w:rsidR="009C700E" w:rsidTr="003C395C" w14:paraId="20D1BC79" w14:textId="77777777">
        <w:trPr>
          <w:trHeight w:val="300"/>
        </w:trPr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9C700E" w:rsidR="009C700E" w:rsidP="00E37D5C" w:rsidRDefault="009C700E" w14:paraId="6288FD00" w14:textId="3B3EAA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 MOTION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by </w:t>
            </w:r>
            <w:r w:rsidR="00A77EE1">
              <w:rPr>
                <w:rFonts w:ascii="Times New Roman" w:hAnsi="Times New Roman" w:cs="Times New Roman"/>
                <w:sz w:val="24"/>
                <w:szCs w:val="24"/>
              </w:rPr>
              <w:t>Trustee Carver</w:t>
            </w:r>
            <w:r w:rsidR="003C4E13">
              <w:rPr>
                <w:rFonts w:ascii="Times New Roman" w:hAnsi="Times New Roman" w:cs="Times New Roman"/>
                <w:sz w:val="24"/>
                <w:szCs w:val="24"/>
              </w:rPr>
              <w:t xml:space="preserve"> to Approve the </w:t>
            </w:r>
            <w:r w:rsidR="0072435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3C4E13">
              <w:rPr>
                <w:rFonts w:ascii="Times New Roman" w:hAnsi="Times New Roman" w:cs="Times New Roman"/>
                <w:sz w:val="24"/>
                <w:szCs w:val="24"/>
              </w:rPr>
              <w:t xml:space="preserve">elevy of Outstanding Water and Sewer Rents, as Described by </w:t>
            </w:r>
            <w:r w:rsidR="00724351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3C4E13">
              <w:rPr>
                <w:rFonts w:ascii="Times New Roman" w:hAnsi="Times New Roman" w:cs="Times New Roman"/>
                <w:sz w:val="24"/>
                <w:szCs w:val="24"/>
              </w:rPr>
              <w:t>ax Parcel</w:t>
            </w:r>
            <w:r w:rsidR="00724351">
              <w:rPr>
                <w:rFonts w:ascii="Times New Roman" w:hAnsi="Times New Roman" w:cs="Times New Roman"/>
                <w:sz w:val="24"/>
                <w:szCs w:val="24"/>
              </w:rPr>
              <w:t>, onto the 2026 Village Property Tax Roll.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9C700E" w:rsidP="00E37D5C" w:rsidRDefault="00A77EE1" w14:paraId="3C5ED2A6" w14:textId="5A1B515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Carver</w:t>
            </w: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9C700E" w:rsidP="00E37D5C" w:rsidRDefault="00724351" w14:paraId="1CC4087E" w14:textId="78B0787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Horn</w:t>
            </w:r>
          </w:p>
        </w:tc>
        <w:tc>
          <w:tcPr>
            <w:tcW w:w="84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9C700E" w:rsidP="00E37D5C" w:rsidRDefault="00724351" w14:paraId="2786899D" w14:textId="39F5DDDE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86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9C700E" w:rsidP="00E37D5C" w:rsidRDefault="00724351" w14:paraId="6F5A1C95" w14:textId="3F6B4C8D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60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9C700E" w:rsidP="00E37D5C" w:rsidRDefault="00724351" w14:paraId="6F076415" w14:textId="2362E70A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84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9C700E" w:rsidP="00E37D5C" w:rsidRDefault="00724351" w14:paraId="09975F76" w14:textId="5E6AC0DE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72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9C700E" w:rsidP="00E37D5C" w:rsidRDefault="00724351" w14:paraId="0F35DFA7" w14:textId="7E3C220D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</w:tr>
      <w:tr w:rsidRPr="003C065E" w:rsidR="00BD156B" w:rsidTr="003C395C" w14:paraId="52D1730F" w14:textId="77777777">
        <w:trPr>
          <w:trHeight w:val="300"/>
        </w:trPr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D156B" w:rsidR="00BD156B" w:rsidP="00E37D5C" w:rsidRDefault="00BD156B" w14:paraId="20A0EA19" w14:textId="079AF65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 MOTION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by </w:t>
            </w:r>
            <w:r w:rsidR="004A0E59">
              <w:rPr>
                <w:rFonts w:ascii="Times New Roman" w:hAnsi="Times New Roman" w:cs="Times New Roman"/>
                <w:sz w:val="24"/>
                <w:szCs w:val="24"/>
              </w:rPr>
              <w:t xml:space="preserve">Deputy Mayor Darfler </w:t>
            </w:r>
            <w:r w:rsidR="00081F5C">
              <w:rPr>
                <w:rFonts w:ascii="Times New Roman" w:hAnsi="Times New Roman" w:cs="Times New Roman"/>
                <w:sz w:val="24"/>
                <w:szCs w:val="24"/>
              </w:rPr>
              <w:t xml:space="preserve">to Authorize the Mayor to </w:t>
            </w:r>
            <w:r w:rsidR="00081F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Sign SEQR Part 1 for the P</w:t>
            </w:r>
            <w:r w:rsidR="00194331">
              <w:rPr>
                <w:rFonts w:ascii="Times New Roman" w:hAnsi="Times New Roman" w:cs="Times New Roman"/>
                <w:sz w:val="24"/>
                <w:szCs w:val="24"/>
              </w:rPr>
              <w:t>ro</w:t>
            </w:r>
            <w:r w:rsidR="00081F5C">
              <w:rPr>
                <w:rFonts w:ascii="Times New Roman" w:hAnsi="Times New Roman" w:cs="Times New Roman"/>
                <w:sz w:val="24"/>
                <w:szCs w:val="24"/>
              </w:rPr>
              <w:t>posed Fire Station Renovation</w:t>
            </w:r>
            <w:r w:rsidR="009B31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BD156B" w:rsidP="00E37D5C" w:rsidRDefault="00390791" w14:paraId="58417980" w14:textId="13825CE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Darfler</w:t>
            </w: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BD156B" w:rsidP="00E37D5C" w:rsidRDefault="00390791" w14:paraId="62DF1B15" w14:textId="77DE73B6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Carver</w:t>
            </w:r>
          </w:p>
        </w:tc>
        <w:tc>
          <w:tcPr>
            <w:tcW w:w="84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BD156B" w:rsidP="00E37D5C" w:rsidRDefault="00605B29" w14:paraId="241EF0F0" w14:textId="7F8D25E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86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BD156B" w:rsidP="00E37D5C" w:rsidRDefault="00390791" w14:paraId="520DE7C6" w14:textId="1659AA8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60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BD156B" w:rsidP="00E37D5C" w:rsidRDefault="00605B29" w14:paraId="7A8186CB" w14:textId="44475AC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84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BD156B" w:rsidP="00E37D5C" w:rsidRDefault="00605B29" w14:paraId="561D2137" w14:textId="32DF4B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72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BD156B" w:rsidP="00E37D5C" w:rsidRDefault="006B7466" w14:paraId="36902468" w14:textId="5654560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</w:tr>
      <w:tr w:rsidRPr="003C065E" w:rsidR="00790934" w:rsidTr="003C395C" w14:paraId="69E4872F" w14:textId="77777777">
        <w:trPr>
          <w:trHeight w:val="300"/>
        </w:trPr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90934" w:rsidR="00790934" w:rsidP="00E37D5C" w:rsidRDefault="00B252C7" w14:paraId="0EE54239" w14:textId="1B70E9F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MOTION</w:t>
            </w:r>
            <w:r w:rsidR="000504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504D3">
              <w:rPr>
                <w:rFonts w:ascii="Times New Roman" w:hAnsi="Times New Roman" w:cs="Times New Roman"/>
                <w:sz w:val="24"/>
                <w:szCs w:val="24"/>
              </w:rPr>
              <w:t xml:space="preserve">by Trustee </w:t>
            </w:r>
            <w:r w:rsidR="009B311E">
              <w:rPr>
                <w:rFonts w:ascii="Times New Roman" w:hAnsi="Times New Roman" w:cs="Times New Roman"/>
                <w:sz w:val="24"/>
                <w:szCs w:val="24"/>
              </w:rPr>
              <w:t>Horn</w:t>
            </w:r>
            <w:r w:rsidR="00DA2ED8">
              <w:rPr>
                <w:rFonts w:ascii="Times New Roman" w:hAnsi="Times New Roman" w:cs="Times New Roman"/>
                <w:sz w:val="24"/>
                <w:szCs w:val="24"/>
              </w:rPr>
              <w:t>, SEQR Part 1 Review by the Board having determined the Fire Station Renovation to be a Type 1 Action,</w:t>
            </w:r>
            <w:r w:rsidR="00EF2A65">
              <w:rPr>
                <w:rFonts w:ascii="Times New Roman" w:hAnsi="Times New Roman" w:cs="Times New Roman"/>
                <w:sz w:val="24"/>
                <w:szCs w:val="24"/>
              </w:rPr>
              <w:t xml:space="preserve"> to A</w:t>
            </w:r>
            <w:r w:rsidR="00A01CFE">
              <w:rPr>
                <w:rFonts w:ascii="Times New Roman" w:hAnsi="Times New Roman" w:cs="Times New Roman"/>
                <w:sz w:val="24"/>
                <w:szCs w:val="24"/>
              </w:rPr>
              <w:t>dopt</w:t>
            </w:r>
            <w:r w:rsidR="00EF2A65">
              <w:rPr>
                <w:rFonts w:ascii="Times New Roman" w:hAnsi="Times New Roman" w:cs="Times New Roman"/>
                <w:sz w:val="24"/>
                <w:szCs w:val="24"/>
              </w:rPr>
              <w:t xml:space="preserve"> the Resolution to Declare the Village </w:t>
            </w:r>
            <w:r w:rsidR="00FD09AE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EF2A65">
              <w:rPr>
                <w:rFonts w:ascii="Times New Roman" w:hAnsi="Times New Roman" w:cs="Times New Roman"/>
                <w:sz w:val="24"/>
                <w:szCs w:val="24"/>
              </w:rPr>
              <w:t xml:space="preserve"> Tru</w:t>
            </w:r>
            <w:r w:rsidR="00A36D2C">
              <w:rPr>
                <w:rFonts w:ascii="Times New Roman" w:hAnsi="Times New Roman" w:cs="Times New Roman"/>
                <w:sz w:val="24"/>
                <w:szCs w:val="24"/>
              </w:rPr>
              <w:t xml:space="preserve">mansburg as Lead Agency in the </w:t>
            </w:r>
            <w:r w:rsidR="00895335">
              <w:rPr>
                <w:rFonts w:ascii="Times New Roman" w:hAnsi="Times New Roman" w:cs="Times New Roman"/>
                <w:sz w:val="24"/>
                <w:szCs w:val="24"/>
              </w:rPr>
              <w:t>for the Action</w:t>
            </w:r>
            <w:r w:rsidR="00580BA3">
              <w:rPr>
                <w:rFonts w:ascii="Times New Roman" w:hAnsi="Times New Roman" w:cs="Times New Roman"/>
                <w:sz w:val="24"/>
                <w:szCs w:val="24"/>
              </w:rPr>
              <w:t>. The resolution was read into the record.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504D3" w:rsidR="009E54D1" w:rsidP="00E37D5C" w:rsidRDefault="00FD693E" w14:paraId="0C2A3A36" w14:textId="4729771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Horn</w:t>
            </w: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90934" w:rsidP="00E37D5C" w:rsidRDefault="00FD693E" w14:paraId="4B07D141" w14:textId="357A288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Carver</w:t>
            </w:r>
          </w:p>
        </w:tc>
        <w:tc>
          <w:tcPr>
            <w:tcW w:w="84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790934" w:rsidP="00E37D5C" w:rsidRDefault="000504D3" w14:paraId="05F387D4" w14:textId="76A225D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86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790934" w:rsidP="00E37D5C" w:rsidRDefault="00FD693E" w14:paraId="6AAE81FE" w14:textId="3BD471B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60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790934" w:rsidP="00E37D5C" w:rsidRDefault="000504D3" w14:paraId="43BDCD08" w14:textId="5B429B3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84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790934" w:rsidP="00E37D5C" w:rsidRDefault="000504D3" w14:paraId="636F8AFD" w14:textId="6FC1710A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72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790934" w:rsidP="00E37D5C" w:rsidRDefault="000504D3" w14:paraId="4933F901" w14:textId="5D13961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</w:tr>
      <w:tr w:rsidRPr="003C065E" w:rsidR="007D1918" w:rsidTr="003C395C" w14:paraId="2AC45E27" w14:textId="77777777">
        <w:trPr>
          <w:trHeight w:val="300"/>
        </w:trPr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D1918" w:rsidR="007D1918" w:rsidP="00E37D5C" w:rsidRDefault="007D1918" w14:paraId="48216DD5" w14:textId="5551336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 MOTION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by </w:t>
            </w:r>
            <w:r w:rsidR="00FD693E">
              <w:rPr>
                <w:rFonts w:ascii="Times New Roman" w:hAnsi="Times New Roman" w:cs="Times New Roman"/>
                <w:sz w:val="24"/>
                <w:szCs w:val="24"/>
              </w:rPr>
              <w:t>Deputy Mayor Darfler</w:t>
            </w:r>
            <w:r w:rsidR="00457678">
              <w:rPr>
                <w:rFonts w:ascii="Times New Roman" w:hAnsi="Times New Roman" w:cs="Times New Roman"/>
                <w:sz w:val="24"/>
                <w:szCs w:val="24"/>
              </w:rPr>
              <w:t xml:space="preserve"> to A</w:t>
            </w:r>
            <w:r w:rsidR="00A01CFE">
              <w:rPr>
                <w:rFonts w:ascii="Times New Roman" w:hAnsi="Times New Roman" w:cs="Times New Roman"/>
                <w:sz w:val="24"/>
                <w:szCs w:val="24"/>
              </w:rPr>
              <w:t xml:space="preserve">dopt </w:t>
            </w:r>
            <w:r w:rsidR="00457678">
              <w:rPr>
                <w:rFonts w:ascii="Times New Roman" w:hAnsi="Times New Roman" w:cs="Times New Roman"/>
                <w:sz w:val="24"/>
                <w:szCs w:val="24"/>
              </w:rPr>
              <w:t>the Resolution</w:t>
            </w:r>
            <w:r w:rsidR="00F868DA">
              <w:rPr>
                <w:rFonts w:ascii="Times New Roman" w:hAnsi="Times New Roman" w:cs="Times New Roman"/>
                <w:sz w:val="24"/>
                <w:szCs w:val="24"/>
              </w:rPr>
              <w:t xml:space="preserve"> Commending the Town of Ulysses Comprehensive Plan Update.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D1918" w:rsidP="00E37D5C" w:rsidRDefault="00EF72C1" w14:paraId="457F5740" w14:textId="7149DE15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Darfler</w:t>
            </w: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D1918" w:rsidP="00E37D5C" w:rsidRDefault="00EF72C1" w14:paraId="4143080B" w14:textId="45D446B1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Hart</w:t>
            </w:r>
          </w:p>
        </w:tc>
        <w:tc>
          <w:tcPr>
            <w:tcW w:w="84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7D1918" w:rsidP="00E37D5C" w:rsidRDefault="00364FD2" w14:paraId="43986703" w14:textId="7786B3F9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86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7D1918" w:rsidP="00E37D5C" w:rsidRDefault="00EF72C1" w14:paraId="48B4AFD6" w14:textId="1798E83E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60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7D1918" w:rsidP="00E37D5C" w:rsidRDefault="00364FD2" w14:paraId="56CA8519" w14:textId="3A3D587E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84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7D1918" w:rsidP="00E37D5C" w:rsidRDefault="00364FD2" w14:paraId="3261008D" w14:textId="3A8E9DE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72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7D1918" w:rsidP="00E37D5C" w:rsidRDefault="00364FD2" w14:paraId="4E5EED59" w14:textId="5989E19E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</w:tr>
      <w:tr w:rsidRPr="003C065E" w:rsidR="00EF72C1" w:rsidTr="003C395C" w14:paraId="098743FA" w14:textId="77777777">
        <w:trPr>
          <w:trHeight w:val="300"/>
        </w:trPr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F72C1" w:rsidR="00EF72C1" w:rsidP="00E37D5C" w:rsidRDefault="00EF72C1" w14:paraId="1B8063C8" w14:textId="2866027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 MOTION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by Trustee Carver to Approve the Mayor to Sign a Lease for a New Code Car</w:t>
            </w:r>
            <w:r w:rsidR="00303AEB">
              <w:rPr>
                <w:rFonts w:ascii="Times New Roman" w:hAnsi="Times New Roman" w:cs="Times New Roman"/>
                <w:sz w:val="24"/>
                <w:szCs w:val="24"/>
              </w:rPr>
              <w:t xml:space="preserve"> was </w:t>
            </w:r>
            <w:r w:rsidRPr="00303AEB" w:rsidR="00303A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TABLED</w:t>
            </w:r>
            <w:r w:rsidR="00303A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303AEB" w:rsidR="00EF72C1" w:rsidP="00E37D5C" w:rsidRDefault="00303AEB" w14:paraId="2780B8CA" w14:textId="4E331D1A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3A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TABLED</w:t>
            </w: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EF72C1" w:rsidP="00E37D5C" w:rsidRDefault="00EF72C1" w14:paraId="103DDBA7" w14:textId="7777777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EF72C1" w:rsidP="00E37D5C" w:rsidRDefault="00EF72C1" w14:paraId="302046F9" w14:textId="7777777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6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EF72C1" w:rsidP="00E37D5C" w:rsidRDefault="00EF72C1" w14:paraId="614F85DD" w14:textId="7777777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EF72C1" w:rsidP="00E37D5C" w:rsidRDefault="00EF72C1" w14:paraId="42CF4D18" w14:textId="7777777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EF72C1" w:rsidP="00E37D5C" w:rsidRDefault="00EF72C1" w14:paraId="25CD7B72" w14:textId="7777777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72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EF72C1" w:rsidP="00E37D5C" w:rsidRDefault="00EF72C1" w14:paraId="57058334" w14:textId="7777777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Pr="003C065E" w:rsidR="000C7CBE" w:rsidTr="003C395C" w14:paraId="510C1E26" w14:textId="77777777">
        <w:trPr>
          <w:trHeight w:val="300"/>
        </w:trPr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C7CBE" w:rsidR="000C7CBE" w:rsidP="00E37D5C" w:rsidRDefault="000C7CBE" w14:paraId="78438AEF" w14:textId="6018097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 MOTION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by Trustee Carver to </w:t>
            </w:r>
            <w:r w:rsidR="00A176BC">
              <w:rPr>
                <w:rFonts w:ascii="Times New Roman" w:hAnsi="Times New Roman" w:cs="Times New Roman"/>
                <w:sz w:val="24"/>
                <w:szCs w:val="24"/>
              </w:rPr>
              <w:t>Renew the</w:t>
            </w:r>
            <w:r w:rsidR="00D1297E">
              <w:rPr>
                <w:rFonts w:ascii="Times New Roman" w:hAnsi="Times New Roman" w:cs="Times New Roman"/>
                <w:sz w:val="24"/>
                <w:szCs w:val="24"/>
              </w:rPr>
              <w:t xml:space="preserve"> Garbage Hauling Services from </w:t>
            </w:r>
            <w:r w:rsidR="00E06676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D1297E">
              <w:rPr>
                <w:rFonts w:ascii="Times New Roman" w:hAnsi="Times New Roman" w:cs="Times New Roman"/>
                <w:sz w:val="24"/>
                <w:szCs w:val="24"/>
              </w:rPr>
              <w:t>ed Line Disposal as Presented.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1297E" w:rsidR="000C7CBE" w:rsidP="00E37D5C" w:rsidRDefault="00D1297E" w14:paraId="5235EEE8" w14:textId="6C89114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Carver</w:t>
            </w: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0C7CBE" w:rsidP="00E37D5C" w:rsidRDefault="00A01CFE" w14:paraId="7A1B0C53" w14:textId="35D08ADA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Darfler</w:t>
            </w:r>
          </w:p>
        </w:tc>
        <w:tc>
          <w:tcPr>
            <w:tcW w:w="84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0C7CBE" w:rsidP="00E37D5C" w:rsidRDefault="00A01CFE" w14:paraId="7AB4C861" w14:textId="26DA56D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86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0C7CBE" w:rsidP="00E37D5C" w:rsidRDefault="00A01CFE" w14:paraId="047837BD" w14:textId="08824936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60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0C7CBE" w:rsidP="00E37D5C" w:rsidRDefault="00A01CFE" w14:paraId="12FF02F0" w14:textId="0CC65F9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84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0C7CBE" w:rsidP="00E37D5C" w:rsidRDefault="00A01CFE" w14:paraId="5C206A48" w14:textId="1757E9F6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72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0C7CBE" w:rsidP="00E37D5C" w:rsidRDefault="00A01CFE" w14:paraId="629A35BA" w14:textId="10A7C21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</w:tr>
      <w:tr w:rsidRPr="003C065E" w:rsidR="00A01CFE" w:rsidTr="003C395C" w14:paraId="427B3EA3" w14:textId="77777777">
        <w:trPr>
          <w:trHeight w:val="300"/>
        </w:trPr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A01CFE" w:rsidR="00A01CFE" w:rsidP="00E37D5C" w:rsidRDefault="00A01CFE" w14:paraId="1A902E86" w14:textId="46E707C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 MOTION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by Trustee Horn to Adopt</w:t>
            </w:r>
            <w:r w:rsidR="00FA43A8">
              <w:rPr>
                <w:rFonts w:ascii="Times New Roman" w:hAnsi="Times New Roman" w:cs="Times New Roman"/>
                <w:sz w:val="24"/>
                <w:szCs w:val="24"/>
              </w:rPr>
              <w:t xml:space="preserve"> a Resolution</w:t>
            </w:r>
            <w:r w:rsidR="00A80CCB">
              <w:rPr>
                <w:rFonts w:ascii="Times New Roman" w:hAnsi="Times New Roman" w:cs="Times New Roman"/>
                <w:sz w:val="24"/>
                <w:szCs w:val="24"/>
              </w:rPr>
              <w:t xml:space="preserve"> Designation July 2-July 11</w:t>
            </w:r>
            <w:r w:rsidRPr="00A80CCB" w:rsidR="00A80C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A80CCB">
              <w:rPr>
                <w:rFonts w:ascii="Times New Roman" w:hAnsi="Times New Roman" w:cs="Times New Roman"/>
                <w:sz w:val="24"/>
                <w:szCs w:val="24"/>
              </w:rPr>
              <w:t xml:space="preserve"> “Celebrating 250 Years of Freedom Days” in the Village of Trumansburg</w:t>
            </w:r>
            <w:r w:rsidR="000120BF">
              <w:rPr>
                <w:rFonts w:ascii="Times New Roman" w:hAnsi="Times New Roman" w:cs="Times New Roman"/>
                <w:sz w:val="24"/>
                <w:szCs w:val="24"/>
              </w:rPr>
              <w:t>, as amended from the presented draft</w:t>
            </w:r>
            <w:r w:rsidR="000B3D73">
              <w:rPr>
                <w:rFonts w:ascii="Times New Roman" w:hAnsi="Times New Roman" w:cs="Times New Roman"/>
                <w:sz w:val="24"/>
                <w:szCs w:val="24"/>
              </w:rPr>
              <w:t xml:space="preserve"> per discussion.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1CFE" w:rsidP="00E37D5C" w:rsidRDefault="000B3D73" w14:paraId="28558AE5" w14:textId="440E485E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Horn</w:t>
            </w: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1CFE" w:rsidP="00E37D5C" w:rsidRDefault="000B3D73" w14:paraId="74BE4037" w14:textId="0918BB3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Carver</w:t>
            </w:r>
          </w:p>
        </w:tc>
        <w:tc>
          <w:tcPr>
            <w:tcW w:w="84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A01CFE" w:rsidP="00E37D5C" w:rsidRDefault="000B3D73" w14:paraId="41B273B1" w14:textId="1E851C2D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86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A01CFE" w:rsidP="00E37D5C" w:rsidRDefault="000B3D73" w14:paraId="760D34EC" w14:textId="3A072616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60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A01CFE" w:rsidP="00E37D5C" w:rsidRDefault="000B3D73" w14:paraId="73B449F4" w14:textId="49136A0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84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A01CFE" w:rsidP="00E37D5C" w:rsidRDefault="000B3D73" w14:paraId="6685F82B" w14:textId="68ED408A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72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A01CFE" w:rsidP="00E37D5C" w:rsidRDefault="000B3D73" w14:paraId="3C8E846E" w14:textId="1FB59E8A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</w:tr>
      <w:tr w:rsidRPr="003C065E" w:rsidR="00B623C7" w:rsidTr="003C395C" w14:paraId="1F416D0C" w14:textId="77777777">
        <w:trPr>
          <w:trHeight w:val="300"/>
        </w:trPr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1FD1F035" w:rsidR="00B623C7" w:rsidP="00B623C7" w:rsidRDefault="00B623C7" w14:paraId="77EE4C29" w14:textId="5CC9668D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FD1F0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 MOTION </w:t>
            </w:r>
            <w:r w:rsidRPr="1FD1F035">
              <w:rPr>
                <w:rFonts w:ascii="Times New Roman" w:hAnsi="Times New Roman" w:cs="Times New Roman"/>
                <w:sz w:val="24"/>
                <w:szCs w:val="24"/>
              </w:rPr>
              <w:t xml:space="preserve">by </w:t>
            </w:r>
            <w:r w:rsidR="00722F22">
              <w:rPr>
                <w:rFonts w:ascii="Times New Roman" w:hAnsi="Times New Roman" w:cs="Times New Roman"/>
                <w:sz w:val="24"/>
                <w:szCs w:val="24"/>
              </w:rPr>
              <w:t>Trustee</w:t>
            </w:r>
            <w:r w:rsidR="00E677C4">
              <w:rPr>
                <w:rFonts w:ascii="Times New Roman" w:hAnsi="Times New Roman" w:cs="Times New Roman"/>
                <w:sz w:val="24"/>
                <w:szCs w:val="24"/>
              </w:rPr>
              <w:t xml:space="preserve"> Carver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1FD1F035">
              <w:rPr>
                <w:rFonts w:ascii="Times New Roman" w:hAnsi="Times New Roman" w:cs="Times New Roman"/>
                <w:sz w:val="24"/>
                <w:szCs w:val="24"/>
              </w:rPr>
              <w:t xml:space="preserve">to adjourn at </w:t>
            </w:r>
            <w:r w:rsidR="005B2AD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22F2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B2ADE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PM.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B623C7" w:rsidP="00B623C7" w:rsidRDefault="00E677C4" w14:paraId="0BECBDF4" w14:textId="5686A19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Carver</w:t>
            </w: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B623C7" w:rsidP="00B623C7" w:rsidRDefault="005B2ADE" w14:paraId="143FF343" w14:textId="661A82B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Darfler</w:t>
            </w:r>
          </w:p>
        </w:tc>
        <w:tc>
          <w:tcPr>
            <w:tcW w:w="84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B623C7" w:rsidP="00B623C7" w:rsidRDefault="00B623C7" w14:paraId="74641EF6" w14:textId="5974CCE6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86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B623C7" w:rsidP="00B623C7" w:rsidRDefault="005B2ADE" w14:paraId="4004CA77" w14:textId="341990C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60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B623C7" w:rsidP="00B623C7" w:rsidRDefault="00B623C7" w14:paraId="12D7FDE4" w14:textId="309EFF7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84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B623C7" w:rsidP="00B623C7" w:rsidRDefault="00B623C7" w14:paraId="0333D253" w14:textId="5EBAD96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  <w:tc>
          <w:tcPr>
            <w:tcW w:w="72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B623C7" w:rsidP="00B623C7" w:rsidRDefault="00B623C7" w14:paraId="761859FE" w14:textId="41345E6D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Aye</w:t>
            </w:r>
          </w:p>
        </w:tc>
      </w:tr>
    </w:tbl>
    <w:p w:rsidRPr="003C065E" w:rsidR="003E41A3" w:rsidP="1FD1F035" w:rsidRDefault="1FD1F035" w14:paraId="3E44BEA7" w14:textId="2E35CC00">
      <w:pPr>
        <w:pStyle w:val="NoSpacing"/>
        <w:ind w:left="-63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1FD1F035">
        <w:rPr>
          <w:rFonts w:ascii="Times New Roman" w:hAnsi="Times New Roman" w:cs="Times New Roman"/>
          <w:b/>
          <w:bCs/>
          <w:sz w:val="24"/>
          <w:szCs w:val="24"/>
        </w:rPr>
        <w:t xml:space="preserve">Mayor Hart adjourned the meeting at </w:t>
      </w:r>
      <w:r w:rsidR="005B2AD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9:52</w:t>
      </w:r>
      <w:r w:rsidR="00135BE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PM</w:t>
      </w:r>
    </w:p>
    <w:p w:rsidR="00A34A50" w:rsidP="00A12D96" w:rsidRDefault="00A34A50" w14:paraId="5E759A7F" w14:textId="77777777">
      <w:pPr>
        <w:pStyle w:val="NoSpacing"/>
        <w:ind w:hanging="630"/>
        <w:rPr>
          <w:rFonts w:ascii="Times New Roman" w:hAnsi="Times New Roman" w:cs="Times New Roman"/>
        </w:rPr>
      </w:pPr>
    </w:p>
    <w:p w:rsidRPr="008630F1" w:rsidR="00C17E9D" w:rsidP="00A12D96" w:rsidRDefault="008446CD" w14:paraId="149E4023" w14:textId="62BBECBB">
      <w:pPr>
        <w:pStyle w:val="NoSpacing"/>
        <w:ind w:hanging="630"/>
        <w:rPr>
          <w:rFonts w:ascii="Times New Roman" w:hAnsi="Times New Roman" w:cs="Times New Roman"/>
        </w:rPr>
      </w:pPr>
      <w:r w:rsidRPr="008630F1">
        <w:rPr>
          <w:rFonts w:ascii="Times New Roman" w:hAnsi="Times New Roman" w:cs="Times New Roman"/>
        </w:rPr>
        <w:t>Respectfully Submitted,</w:t>
      </w:r>
      <w:r w:rsidRPr="008630F1" w:rsidR="00B751B8">
        <w:rPr>
          <w:rFonts w:ascii="Times New Roman" w:hAnsi="Times New Roman" w:cs="Times New Roman"/>
        </w:rPr>
        <w:t xml:space="preserve"> </w:t>
      </w:r>
    </w:p>
    <w:p w:rsidRPr="008D0C58" w:rsidR="00135BE4" w:rsidP="00135BE4" w:rsidRDefault="00135BE4" w14:paraId="641521C4" w14:textId="59E61BE1">
      <w:pPr>
        <w:pStyle w:val="NoSpacing"/>
        <w:ind w:hanging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Jessica Giles, Village Clerk Treasurer</w:t>
      </w:r>
    </w:p>
    <w:p w:rsidRPr="00A16007" w:rsidR="008630F1" w:rsidP="1FD1F035" w:rsidRDefault="00135BE4" w14:paraId="6F4D697C" w14:textId="57914787">
      <w:pPr>
        <w:pStyle w:val="NoSpacing"/>
        <w:ind w:hanging="63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202</w:t>
      </w:r>
      <w:r w:rsidR="00657569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-</w:t>
      </w:r>
      <w:r w:rsidR="00657569">
        <w:rPr>
          <w:rFonts w:ascii="Times New Roman" w:hAnsi="Times New Roman" w:cs="Times New Roman"/>
          <w:b/>
          <w:bCs/>
        </w:rPr>
        <w:t>0</w:t>
      </w:r>
      <w:r w:rsidR="00AF78E0">
        <w:rPr>
          <w:rFonts w:ascii="Times New Roman" w:hAnsi="Times New Roman" w:cs="Times New Roman"/>
          <w:b/>
          <w:bCs/>
        </w:rPr>
        <w:t>4-</w:t>
      </w:r>
      <w:r w:rsidR="00162A04">
        <w:rPr>
          <w:rFonts w:ascii="Times New Roman" w:hAnsi="Times New Roman" w:cs="Times New Roman"/>
          <w:b/>
          <w:bCs/>
        </w:rPr>
        <w:t>20</w:t>
      </w:r>
    </w:p>
    <w:sectPr w:rsidRPr="00A16007" w:rsidR="008630F1" w:rsidSect="0060612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orient="portrait"/>
      <w:pgMar w:top="36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85C6E" w:rsidP="00B751B8" w:rsidRDefault="00485C6E" w14:paraId="5E7DBD86" w14:textId="77777777">
      <w:pPr>
        <w:spacing w:after="0" w:line="240" w:lineRule="auto"/>
      </w:pPr>
      <w:r>
        <w:separator/>
      </w:r>
    </w:p>
  </w:endnote>
  <w:endnote w:type="continuationSeparator" w:id="0">
    <w:p w:rsidR="00485C6E" w:rsidP="00B751B8" w:rsidRDefault="00485C6E" w14:paraId="622F00A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C2836" w:rsidRDefault="008C2836" w14:paraId="3B6E763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921977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8C2836" w:rsidRDefault="008C2836" w14:paraId="509F39F2" w14:textId="49F49CC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B624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B624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C2836" w:rsidRDefault="008C2836" w14:paraId="300D2A1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C2836" w:rsidRDefault="008C2836" w14:paraId="7983CEBE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85C6E" w:rsidP="00B751B8" w:rsidRDefault="00485C6E" w14:paraId="1EFE55FA" w14:textId="77777777">
      <w:pPr>
        <w:spacing w:after="0" w:line="240" w:lineRule="auto"/>
      </w:pPr>
      <w:r>
        <w:separator/>
      </w:r>
    </w:p>
  </w:footnote>
  <w:footnote w:type="continuationSeparator" w:id="0">
    <w:p w:rsidR="00485C6E" w:rsidP="00B751B8" w:rsidRDefault="00485C6E" w14:paraId="764999E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C2836" w:rsidRDefault="008C2836" w14:paraId="30AC582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6380332"/>
      <w:docPartObj>
        <w:docPartGallery w:val="Watermarks"/>
        <w:docPartUnique/>
      </w:docPartObj>
    </w:sdtPr>
    <w:sdtContent>
      <w:p w:rsidR="00FA3586" w:rsidRDefault="00000000" w14:paraId="43C5EF31" w14:textId="0533187C">
        <w:pPr>
          <w:pStyle w:val="Header"/>
        </w:pPr>
        <w:r>
          <w:rPr>
            <w:noProof/>
          </w:rPr>
          <w:pict w14:anchorId="12ABFF2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style="position:absolute;margin-left:0;margin-top:0;width:412.4pt;height:247.45pt;rotation:315;z-index:-251658752;mso-position-horizontal:center;mso-position-horizontal-relative:margin;mso-position-vertical:center;mso-position-vertical-relative:margin" o:spid="_x0000_s1025" o:allowincell="f" fillcolor="silver" stroked="f" type="#_x0000_t136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C2836" w:rsidRDefault="008C2836" w14:paraId="2E0B6DD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64D7C"/>
    <w:multiLevelType w:val="hybridMultilevel"/>
    <w:tmpl w:val="B0E6E78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7215A"/>
    <w:multiLevelType w:val="hybridMultilevel"/>
    <w:tmpl w:val="76146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1E2845"/>
    <w:multiLevelType w:val="hybridMultilevel"/>
    <w:tmpl w:val="3B28EB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3B3C"/>
    <w:multiLevelType w:val="hybridMultilevel"/>
    <w:tmpl w:val="38104A20"/>
    <w:lvl w:ilvl="0" w:tplc="34D075D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3855018">
    <w:abstractNumId w:val="1"/>
  </w:num>
  <w:num w:numId="2" w16cid:durableId="666515906">
    <w:abstractNumId w:val="2"/>
  </w:num>
  <w:num w:numId="3" w16cid:durableId="1527448385">
    <w:abstractNumId w:val="0"/>
  </w:num>
  <w:num w:numId="4" w16cid:durableId="20433561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trackRevisions w:val="false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E51"/>
    <w:rsid w:val="000011B7"/>
    <w:rsid w:val="000023D0"/>
    <w:rsid w:val="000077A6"/>
    <w:rsid w:val="000120BF"/>
    <w:rsid w:val="00013BFD"/>
    <w:rsid w:val="00015623"/>
    <w:rsid w:val="0001711E"/>
    <w:rsid w:val="000226AD"/>
    <w:rsid w:val="00025F71"/>
    <w:rsid w:val="0002635C"/>
    <w:rsid w:val="00026808"/>
    <w:rsid w:val="0002726B"/>
    <w:rsid w:val="0002759E"/>
    <w:rsid w:val="00032554"/>
    <w:rsid w:val="00036DB5"/>
    <w:rsid w:val="000379D4"/>
    <w:rsid w:val="000414B8"/>
    <w:rsid w:val="000422C0"/>
    <w:rsid w:val="0004501D"/>
    <w:rsid w:val="00045956"/>
    <w:rsid w:val="00046293"/>
    <w:rsid w:val="00046907"/>
    <w:rsid w:val="00046F0C"/>
    <w:rsid w:val="000504D3"/>
    <w:rsid w:val="00060ED0"/>
    <w:rsid w:val="00061E80"/>
    <w:rsid w:val="00062D5B"/>
    <w:rsid w:val="000642BB"/>
    <w:rsid w:val="00064EDD"/>
    <w:rsid w:val="000700BE"/>
    <w:rsid w:val="000705EE"/>
    <w:rsid w:val="0007190A"/>
    <w:rsid w:val="00073AC6"/>
    <w:rsid w:val="0007412A"/>
    <w:rsid w:val="00075D9B"/>
    <w:rsid w:val="000764D5"/>
    <w:rsid w:val="00077214"/>
    <w:rsid w:val="00081F5C"/>
    <w:rsid w:val="0008299D"/>
    <w:rsid w:val="0008381A"/>
    <w:rsid w:val="00091ECC"/>
    <w:rsid w:val="00092094"/>
    <w:rsid w:val="000972AF"/>
    <w:rsid w:val="000A7476"/>
    <w:rsid w:val="000B3D73"/>
    <w:rsid w:val="000B4F5B"/>
    <w:rsid w:val="000B5252"/>
    <w:rsid w:val="000C0BCE"/>
    <w:rsid w:val="000C2078"/>
    <w:rsid w:val="000C2D44"/>
    <w:rsid w:val="000C7CBE"/>
    <w:rsid w:val="000E04B6"/>
    <w:rsid w:val="000E15BD"/>
    <w:rsid w:val="000E263D"/>
    <w:rsid w:val="000E4247"/>
    <w:rsid w:val="000F09CA"/>
    <w:rsid w:val="000F41A0"/>
    <w:rsid w:val="000F68D5"/>
    <w:rsid w:val="00106918"/>
    <w:rsid w:val="00106B4E"/>
    <w:rsid w:val="00107EB8"/>
    <w:rsid w:val="00110444"/>
    <w:rsid w:val="00110F8D"/>
    <w:rsid w:val="00110FBF"/>
    <w:rsid w:val="00111249"/>
    <w:rsid w:val="001114A8"/>
    <w:rsid w:val="00111E24"/>
    <w:rsid w:val="00114612"/>
    <w:rsid w:val="00114B8D"/>
    <w:rsid w:val="001150AA"/>
    <w:rsid w:val="001208DA"/>
    <w:rsid w:val="001225D9"/>
    <w:rsid w:val="001244B7"/>
    <w:rsid w:val="00125293"/>
    <w:rsid w:val="00127236"/>
    <w:rsid w:val="0013145A"/>
    <w:rsid w:val="001334E5"/>
    <w:rsid w:val="0013367F"/>
    <w:rsid w:val="00135BE4"/>
    <w:rsid w:val="001360F5"/>
    <w:rsid w:val="00140BA9"/>
    <w:rsid w:val="0014113C"/>
    <w:rsid w:val="00141452"/>
    <w:rsid w:val="00141AC5"/>
    <w:rsid w:val="00142232"/>
    <w:rsid w:val="001429A7"/>
    <w:rsid w:val="00144109"/>
    <w:rsid w:val="001453E8"/>
    <w:rsid w:val="00150AD7"/>
    <w:rsid w:val="00152024"/>
    <w:rsid w:val="001529DB"/>
    <w:rsid w:val="0015341A"/>
    <w:rsid w:val="00153B56"/>
    <w:rsid w:val="00160AE9"/>
    <w:rsid w:val="0016254D"/>
    <w:rsid w:val="001628AA"/>
    <w:rsid w:val="00162A04"/>
    <w:rsid w:val="00164C28"/>
    <w:rsid w:val="00164CB5"/>
    <w:rsid w:val="001667FA"/>
    <w:rsid w:val="001678B6"/>
    <w:rsid w:val="00170D06"/>
    <w:rsid w:val="00172AD3"/>
    <w:rsid w:val="00173125"/>
    <w:rsid w:val="001823AF"/>
    <w:rsid w:val="00185E94"/>
    <w:rsid w:val="0018612D"/>
    <w:rsid w:val="0019162C"/>
    <w:rsid w:val="00192A79"/>
    <w:rsid w:val="00192B61"/>
    <w:rsid w:val="00192DBC"/>
    <w:rsid w:val="00194331"/>
    <w:rsid w:val="00195291"/>
    <w:rsid w:val="00196373"/>
    <w:rsid w:val="001968CB"/>
    <w:rsid w:val="001971BD"/>
    <w:rsid w:val="001A4056"/>
    <w:rsid w:val="001A5101"/>
    <w:rsid w:val="001A52C4"/>
    <w:rsid w:val="001B3A87"/>
    <w:rsid w:val="001B5ACB"/>
    <w:rsid w:val="001B6242"/>
    <w:rsid w:val="001C07E7"/>
    <w:rsid w:val="001D0839"/>
    <w:rsid w:val="001D26D4"/>
    <w:rsid w:val="001D2FAB"/>
    <w:rsid w:val="001D4A9A"/>
    <w:rsid w:val="001D5C15"/>
    <w:rsid w:val="001D6729"/>
    <w:rsid w:val="001D6AD6"/>
    <w:rsid w:val="001E03F5"/>
    <w:rsid w:val="001E4F6A"/>
    <w:rsid w:val="001E5582"/>
    <w:rsid w:val="001F4332"/>
    <w:rsid w:val="001F447B"/>
    <w:rsid w:val="001F6126"/>
    <w:rsid w:val="00200727"/>
    <w:rsid w:val="0020098E"/>
    <w:rsid w:val="00205043"/>
    <w:rsid w:val="002072BF"/>
    <w:rsid w:val="00211861"/>
    <w:rsid w:val="00211ADD"/>
    <w:rsid w:val="00212AC0"/>
    <w:rsid w:val="00214D1F"/>
    <w:rsid w:val="00215389"/>
    <w:rsid w:val="002157E0"/>
    <w:rsid w:val="00216CE0"/>
    <w:rsid w:val="0022062D"/>
    <w:rsid w:val="00221BC0"/>
    <w:rsid w:val="002256A1"/>
    <w:rsid w:val="0022609F"/>
    <w:rsid w:val="002307B7"/>
    <w:rsid w:val="0023301D"/>
    <w:rsid w:val="0023598B"/>
    <w:rsid w:val="00237F2B"/>
    <w:rsid w:val="00240753"/>
    <w:rsid w:val="002448AB"/>
    <w:rsid w:val="00244BA0"/>
    <w:rsid w:val="00245169"/>
    <w:rsid w:val="002464AF"/>
    <w:rsid w:val="002469D5"/>
    <w:rsid w:val="00247491"/>
    <w:rsid w:val="00247A20"/>
    <w:rsid w:val="00251154"/>
    <w:rsid w:val="002543E8"/>
    <w:rsid w:val="0025740A"/>
    <w:rsid w:val="00257B7F"/>
    <w:rsid w:val="00261762"/>
    <w:rsid w:val="00261B2C"/>
    <w:rsid w:val="00264879"/>
    <w:rsid w:val="00270875"/>
    <w:rsid w:val="002713A8"/>
    <w:rsid w:val="00271665"/>
    <w:rsid w:val="00271DB3"/>
    <w:rsid w:val="0027524E"/>
    <w:rsid w:val="002770E9"/>
    <w:rsid w:val="00277650"/>
    <w:rsid w:val="00286C13"/>
    <w:rsid w:val="0029042D"/>
    <w:rsid w:val="002912B2"/>
    <w:rsid w:val="00292699"/>
    <w:rsid w:val="00293758"/>
    <w:rsid w:val="00293DCE"/>
    <w:rsid w:val="00294290"/>
    <w:rsid w:val="00294433"/>
    <w:rsid w:val="00294CFB"/>
    <w:rsid w:val="002A148F"/>
    <w:rsid w:val="002A34A1"/>
    <w:rsid w:val="002A45AC"/>
    <w:rsid w:val="002A6605"/>
    <w:rsid w:val="002A7BFB"/>
    <w:rsid w:val="002B4B7B"/>
    <w:rsid w:val="002B56A4"/>
    <w:rsid w:val="002B745A"/>
    <w:rsid w:val="002C1203"/>
    <w:rsid w:val="002C2DF1"/>
    <w:rsid w:val="002C6797"/>
    <w:rsid w:val="002C6E02"/>
    <w:rsid w:val="002D1651"/>
    <w:rsid w:val="002D2115"/>
    <w:rsid w:val="002E1360"/>
    <w:rsid w:val="002E192A"/>
    <w:rsid w:val="002E1BFB"/>
    <w:rsid w:val="002E3A3F"/>
    <w:rsid w:val="002F1025"/>
    <w:rsid w:val="002F24CB"/>
    <w:rsid w:val="002F5511"/>
    <w:rsid w:val="002F6B7A"/>
    <w:rsid w:val="002F6DDF"/>
    <w:rsid w:val="00303AEB"/>
    <w:rsid w:val="00303C56"/>
    <w:rsid w:val="00310DA9"/>
    <w:rsid w:val="00311156"/>
    <w:rsid w:val="00313C17"/>
    <w:rsid w:val="00315283"/>
    <w:rsid w:val="00315999"/>
    <w:rsid w:val="00315B4B"/>
    <w:rsid w:val="0031655E"/>
    <w:rsid w:val="00320805"/>
    <w:rsid w:val="00323437"/>
    <w:rsid w:val="0032647F"/>
    <w:rsid w:val="00330327"/>
    <w:rsid w:val="0033056E"/>
    <w:rsid w:val="00331857"/>
    <w:rsid w:val="003359E9"/>
    <w:rsid w:val="003424A0"/>
    <w:rsid w:val="0034358B"/>
    <w:rsid w:val="003470B2"/>
    <w:rsid w:val="00347201"/>
    <w:rsid w:val="00353ABF"/>
    <w:rsid w:val="00354FEB"/>
    <w:rsid w:val="00355B2D"/>
    <w:rsid w:val="00361332"/>
    <w:rsid w:val="00362826"/>
    <w:rsid w:val="00364A6A"/>
    <w:rsid w:val="00364E9F"/>
    <w:rsid w:val="00364F16"/>
    <w:rsid w:val="00364FD2"/>
    <w:rsid w:val="0037185F"/>
    <w:rsid w:val="003732CC"/>
    <w:rsid w:val="003751E3"/>
    <w:rsid w:val="00377571"/>
    <w:rsid w:val="003832A8"/>
    <w:rsid w:val="00384821"/>
    <w:rsid w:val="00390791"/>
    <w:rsid w:val="003926B0"/>
    <w:rsid w:val="00393711"/>
    <w:rsid w:val="00393E4A"/>
    <w:rsid w:val="00395229"/>
    <w:rsid w:val="00397DCE"/>
    <w:rsid w:val="003A278F"/>
    <w:rsid w:val="003A4ED2"/>
    <w:rsid w:val="003A59F8"/>
    <w:rsid w:val="003A69D8"/>
    <w:rsid w:val="003A727C"/>
    <w:rsid w:val="003B0336"/>
    <w:rsid w:val="003B4576"/>
    <w:rsid w:val="003C065E"/>
    <w:rsid w:val="003C22BD"/>
    <w:rsid w:val="003C2569"/>
    <w:rsid w:val="003C395C"/>
    <w:rsid w:val="003C4E13"/>
    <w:rsid w:val="003C5764"/>
    <w:rsid w:val="003D0DCD"/>
    <w:rsid w:val="003D1036"/>
    <w:rsid w:val="003D5916"/>
    <w:rsid w:val="003D79DE"/>
    <w:rsid w:val="003E137B"/>
    <w:rsid w:val="003E2CE9"/>
    <w:rsid w:val="003E2DF4"/>
    <w:rsid w:val="003E2F3B"/>
    <w:rsid w:val="003E3BE3"/>
    <w:rsid w:val="003E3D66"/>
    <w:rsid w:val="003E4113"/>
    <w:rsid w:val="003E41A3"/>
    <w:rsid w:val="003E6384"/>
    <w:rsid w:val="003E6E6E"/>
    <w:rsid w:val="003F16BB"/>
    <w:rsid w:val="003F2736"/>
    <w:rsid w:val="004008BF"/>
    <w:rsid w:val="00402FAA"/>
    <w:rsid w:val="00403A14"/>
    <w:rsid w:val="00403FD1"/>
    <w:rsid w:val="00405D49"/>
    <w:rsid w:val="00406DA2"/>
    <w:rsid w:val="00411523"/>
    <w:rsid w:val="00413331"/>
    <w:rsid w:val="00413F14"/>
    <w:rsid w:val="004228D1"/>
    <w:rsid w:val="00425AD1"/>
    <w:rsid w:val="004317EC"/>
    <w:rsid w:val="004333B0"/>
    <w:rsid w:val="00433D35"/>
    <w:rsid w:val="00437D24"/>
    <w:rsid w:val="0044101F"/>
    <w:rsid w:val="00443939"/>
    <w:rsid w:val="00445D8E"/>
    <w:rsid w:val="00446351"/>
    <w:rsid w:val="00450F9E"/>
    <w:rsid w:val="00451D3E"/>
    <w:rsid w:val="00452C10"/>
    <w:rsid w:val="00453CA3"/>
    <w:rsid w:val="00457678"/>
    <w:rsid w:val="00461E24"/>
    <w:rsid w:val="004657A4"/>
    <w:rsid w:val="00466C3A"/>
    <w:rsid w:val="00466CF6"/>
    <w:rsid w:val="00471452"/>
    <w:rsid w:val="00473E44"/>
    <w:rsid w:val="00473F0B"/>
    <w:rsid w:val="00483CAB"/>
    <w:rsid w:val="00485C6E"/>
    <w:rsid w:val="004872CA"/>
    <w:rsid w:val="00487961"/>
    <w:rsid w:val="004910D5"/>
    <w:rsid w:val="0049118F"/>
    <w:rsid w:val="004949D4"/>
    <w:rsid w:val="00495234"/>
    <w:rsid w:val="004954FD"/>
    <w:rsid w:val="004961F1"/>
    <w:rsid w:val="00496FB3"/>
    <w:rsid w:val="00497D7C"/>
    <w:rsid w:val="004A0E59"/>
    <w:rsid w:val="004A1EB4"/>
    <w:rsid w:val="004A2D09"/>
    <w:rsid w:val="004A3990"/>
    <w:rsid w:val="004B0606"/>
    <w:rsid w:val="004B5FEC"/>
    <w:rsid w:val="004B61E3"/>
    <w:rsid w:val="004B65B6"/>
    <w:rsid w:val="004B7E1C"/>
    <w:rsid w:val="004C3165"/>
    <w:rsid w:val="004C4879"/>
    <w:rsid w:val="004C4DD3"/>
    <w:rsid w:val="004D055E"/>
    <w:rsid w:val="004D140C"/>
    <w:rsid w:val="004D24F9"/>
    <w:rsid w:val="004D3732"/>
    <w:rsid w:val="004D6979"/>
    <w:rsid w:val="004D7562"/>
    <w:rsid w:val="004E093F"/>
    <w:rsid w:val="004E25C8"/>
    <w:rsid w:val="004E52B4"/>
    <w:rsid w:val="004E5AA1"/>
    <w:rsid w:val="004E69F1"/>
    <w:rsid w:val="004F057B"/>
    <w:rsid w:val="004F4633"/>
    <w:rsid w:val="004F666F"/>
    <w:rsid w:val="0050207D"/>
    <w:rsid w:val="00505AB4"/>
    <w:rsid w:val="00507599"/>
    <w:rsid w:val="00510307"/>
    <w:rsid w:val="00512952"/>
    <w:rsid w:val="0051370B"/>
    <w:rsid w:val="00515A13"/>
    <w:rsid w:val="00515B7C"/>
    <w:rsid w:val="005172D5"/>
    <w:rsid w:val="005179EA"/>
    <w:rsid w:val="005232EF"/>
    <w:rsid w:val="0052442E"/>
    <w:rsid w:val="005302FE"/>
    <w:rsid w:val="00530EBA"/>
    <w:rsid w:val="00531814"/>
    <w:rsid w:val="00532783"/>
    <w:rsid w:val="005334DE"/>
    <w:rsid w:val="005368F0"/>
    <w:rsid w:val="005373DB"/>
    <w:rsid w:val="0053741D"/>
    <w:rsid w:val="005433BF"/>
    <w:rsid w:val="00543AD5"/>
    <w:rsid w:val="00543F42"/>
    <w:rsid w:val="0054403F"/>
    <w:rsid w:val="0054460F"/>
    <w:rsid w:val="00544AFB"/>
    <w:rsid w:val="0054617A"/>
    <w:rsid w:val="0054706E"/>
    <w:rsid w:val="0055355B"/>
    <w:rsid w:val="005563B5"/>
    <w:rsid w:val="005575A7"/>
    <w:rsid w:val="005577E3"/>
    <w:rsid w:val="005640FA"/>
    <w:rsid w:val="005650C3"/>
    <w:rsid w:val="00570284"/>
    <w:rsid w:val="00572EA0"/>
    <w:rsid w:val="00574E4C"/>
    <w:rsid w:val="00576480"/>
    <w:rsid w:val="0057745C"/>
    <w:rsid w:val="005777DE"/>
    <w:rsid w:val="00580BA3"/>
    <w:rsid w:val="005841F0"/>
    <w:rsid w:val="00594780"/>
    <w:rsid w:val="005A1195"/>
    <w:rsid w:val="005A2A97"/>
    <w:rsid w:val="005A3604"/>
    <w:rsid w:val="005A39DE"/>
    <w:rsid w:val="005A3F1F"/>
    <w:rsid w:val="005A5EB9"/>
    <w:rsid w:val="005A659F"/>
    <w:rsid w:val="005A7919"/>
    <w:rsid w:val="005B0DBB"/>
    <w:rsid w:val="005B0ECC"/>
    <w:rsid w:val="005B167C"/>
    <w:rsid w:val="005B1A17"/>
    <w:rsid w:val="005B289D"/>
    <w:rsid w:val="005B2ADE"/>
    <w:rsid w:val="005B2F6A"/>
    <w:rsid w:val="005B5C1D"/>
    <w:rsid w:val="005C0504"/>
    <w:rsid w:val="005C13D5"/>
    <w:rsid w:val="005C5B5C"/>
    <w:rsid w:val="005C5F58"/>
    <w:rsid w:val="005C70CC"/>
    <w:rsid w:val="005D050A"/>
    <w:rsid w:val="005D0A80"/>
    <w:rsid w:val="005D558C"/>
    <w:rsid w:val="005D5C64"/>
    <w:rsid w:val="005D7BB5"/>
    <w:rsid w:val="005E0D7E"/>
    <w:rsid w:val="005E35E6"/>
    <w:rsid w:val="005E4B28"/>
    <w:rsid w:val="005E5B22"/>
    <w:rsid w:val="005E76D1"/>
    <w:rsid w:val="005F0EAB"/>
    <w:rsid w:val="005F384F"/>
    <w:rsid w:val="005F54FA"/>
    <w:rsid w:val="005F6388"/>
    <w:rsid w:val="00600740"/>
    <w:rsid w:val="00605160"/>
    <w:rsid w:val="006054D6"/>
    <w:rsid w:val="00605960"/>
    <w:rsid w:val="00605B29"/>
    <w:rsid w:val="00606124"/>
    <w:rsid w:val="0061015C"/>
    <w:rsid w:val="006110FA"/>
    <w:rsid w:val="00611D3A"/>
    <w:rsid w:val="006141BC"/>
    <w:rsid w:val="00615818"/>
    <w:rsid w:val="00615C6F"/>
    <w:rsid w:val="006162DF"/>
    <w:rsid w:val="00616DC2"/>
    <w:rsid w:val="006230BD"/>
    <w:rsid w:val="00630CE9"/>
    <w:rsid w:val="00631A8E"/>
    <w:rsid w:val="00632DB2"/>
    <w:rsid w:val="00633E01"/>
    <w:rsid w:val="00634A96"/>
    <w:rsid w:val="00635A38"/>
    <w:rsid w:val="00636EA7"/>
    <w:rsid w:val="0064158A"/>
    <w:rsid w:val="00642478"/>
    <w:rsid w:val="006435CA"/>
    <w:rsid w:val="00644D46"/>
    <w:rsid w:val="00645934"/>
    <w:rsid w:val="00647746"/>
    <w:rsid w:val="00652346"/>
    <w:rsid w:val="00654D4B"/>
    <w:rsid w:val="00657569"/>
    <w:rsid w:val="0065788F"/>
    <w:rsid w:val="00657A89"/>
    <w:rsid w:val="006603B1"/>
    <w:rsid w:val="006631B1"/>
    <w:rsid w:val="00666B1B"/>
    <w:rsid w:val="00670542"/>
    <w:rsid w:val="00673182"/>
    <w:rsid w:val="006732BB"/>
    <w:rsid w:val="00674475"/>
    <w:rsid w:val="00676144"/>
    <w:rsid w:val="00677777"/>
    <w:rsid w:val="00680375"/>
    <w:rsid w:val="00681986"/>
    <w:rsid w:val="00685321"/>
    <w:rsid w:val="00686C22"/>
    <w:rsid w:val="00687CA8"/>
    <w:rsid w:val="00690C87"/>
    <w:rsid w:val="006916F0"/>
    <w:rsid w:val="006934CE"/>
    <w:rsid w:val="00693BD8"/>
    <w:rsid w:val="00693E51"/>
    <w:rsid w:val="006960D0"/>
    <w:rsid w:val="0069701A"/>
    <w:rsid w:val="0069743D"/>
    <w:rsid w:val="006A291A"/>
    <w:rsid w:val="006A5AA5"/>
    <w:rsid w:val="006A6F9C"/>
    <w:rsid w:val="006A795A"/>
    <w:rsid w:val="006B29F6"/>
    <w:rsid w:val="006B3853"/>
    <w:rsid w:val="006B559D"/>
    <w:rsid w:val="006B73FA"/>
    <w:rsid w:val="006B7466"/>
    <w:rsid w:val="006C11F9"/>
    <w:rsid w:val="006C27AA"/>
    <w:rsid w:val="006C433A"/>
    <w:rsid w:val="006C66F7"/>
    <w:rsid w:val="006D2219"/>
    <w:rsid w:val="006D331A"/>
    <w:rsid w:val="006D4042"/>
    <w:rsid w:val="006D5043"/>
    <w:rsid w:val="006D50BD"/>
    <w:rsid w:val="006D75CC"/>
    <w:rsid w:val="006D7FCD"/>
    <w:rsid w:val="006E2044"/>
    <w:rsid w:val="006E25E9"/>
    <w:rsid w:val="006E2A20"/>
    <w:rsid w:val="006E2ABE"/>
    <w:rsid w:val="006E3F8F"/>
    <w:rsid w:val="006E525C"/>
    <w:rsid w:val="006E6DED"/>
    <w:rsid w:val="006F01A3"/>
    <w:rsid w:val="006F30E8"/>
    <w:rsid w:val="006F381A"/>
    <w:rsid w:val="006F3DBE"/>
    <w:rsid w:val="006F413F"/>
    <w:rsid w:val="006F4168"/>
    <w:rsid w:val="0070092C"/>
    <w:rsid w:val="00700FC8"/>
    <w:rsid w:val="007017F5"/>
    <w:rsid w:val="007050AD"/>
    <w:rsid w:val="00710691"/>
    <w:rsid w:val="0071421B"/>
    <w:rsid w:val="00715406"/>
    <w:rsid w:val="00715DA5"/>
    <w:rsid w:val="00720398"/>
    <w:rsid w:val="0072103B"/>
    <w:rsid w:val="00722F22"/>
    <w:rsid w:val="00724351"/>
    <w:rsid w:val="007258EF"/>
    <w:rsid w:val="0072698A"/>
    <w:rsid w:val="00737635"/>
    <w:rsid w:val="00737CAD"/>
    <w:rsid w:val="007421B1"/>
    <w:rsid w:val="007427BC"/>
    <w:rsid w:val="00742B7A"/>
    <w:rsid w:val="00743CBC"/>
    <w:rsid w:val="007454D5"/>
    <w:rsid w:val="00746788"/>
    <w:rsid w:val="007473BE"/>
    <w:rsid w:val="00750C57"/>
    <w:rsid w:val="00753E29"/>
    <w:rsid w:val="00754814"/>
    <w:rsid w:val="007573D2"/>
    <w:rsid w:val="00757703"/>
    <w:rsid w:val="0076100F"/>
    <w:rsid w:val="00761FB6"/>
    <w:rsid w:val="0076288A"/>
    <w:rsid w:val="0076392A"/>
    <w:rsid w:val="0076711C"/>
    <w:rsid w:val="00770CC6"/>
    <w:rsid w:val="00770DBC"/>
    <w:rsid w:val="007724DC"/>
    <w:rsid w:val="00772E7C"/>
    <w:rsid w:val="007756F3"/>
    <w:rsid w:val="00776390"/>
    <w:rsid w:val="00780DE9"/>
    <w:rsid w:val="00781DE4"/>
    <w:rsid w:val="0078511B"/>
    <w:rsid w:val="00790934"/>
    <w:rsid w:val="007912E7"/>
    <w:rsid w:val="00791447"/>
    <w:rsid w:val="00794BAB"/>
    <w:rsid w:val="00795B9F"/>
    <w:rsid w:val="007972E6"/>
    <w:rsid w:val="007A25E9"/>
    <w:rsid w:val="007A2DDE"/>
    <w:rsid w:val="007A3270"/>
    <w:rsid w:val="007A34FE"/>
    <w:rsid w:val="007A4EE3"/>
    <w:rsid w:val="007B1282"/>
    <w:rsid w:val="007B34A3"/>
    <w:rsid w:val="007B595E"/>
    <w:rsid w:val="007B5E3D"/>
    <w:rsid w:val="007B719F"/>
    <w:rsid w:val="007B7C19"/>
    <w:rsid w:val="007C0F44"/>
    <w:rsid w:val="007C0FE8"/>
    <w:rsid w:val="007C1C29"/>
    <w:rsid w:val="007C275D"/>
    <w:rsid w:val="007C379D"/>
    <w:rsid w:val="007C4188"/>
    <w:rsid w:val="007C59EB"/>
    <w:rsid w:val="007C7220"/>
    <w:rsid w:val="007C7A7B"/>
    <w:rsid w:val="007D1130"/>
    <w:rsid w:val="007D1918"/>
    <w:rsid w:val="007D73F9"/>
    <w:rsid w:val="007E24B1"/>
    <w:rsid w:val="007E5D38"/>
    <w:rsid w:val="007F0415"/>
    <w:rsid w:val="007F087A"/>
    <w:rsid w:val="007F148F"/>
    <w:rsid w:val="007F3A10"/>
    <w:rsid w:val="007F3D68"/>
    <w:rsid w:val="007F4372"/>
    <w:rsid w:val="007F46DF"/>
    <w:rsid w:val="007F7AFC"/>
    <w:rsid w:val="0080635C"/>
    <w:rsid w:val="0080719E"/>
    <w:rsid w:val="00807EEB"/>
    <w:rsid w:val="00820438"/>
    <w:rsid w:val="00820628"/>
    <w:rsid w:val="00823998"/>
    <w:rsid w:val="0082651B"/>
    <w:rsid w:val="0082686F"/>
    <w:rsid w:val="00826E10"/>
    <w:rsid w:val="00827BF0"/>
    <w:rsid w:val="00827D0E"/>
    <w:rsid w:val="0083160A"/>
    <w:rsid w:val="00831E8C"/>
    <w:rsid w:val="00840BE1"/>
    <w:rsid w:val="00841CBE"/>
    <w:rsid w:val="008440CD"/>
    <w:rsid w:val="00844519"/>
    <w:rsid w:val="008446CD"/>
    <w:rsid w:val="0084543A"/>
    <w:rsid w:val="008516A5"/>
    <w:rsid w:val="00851F49"/>
    <w:rsid w:val="00853422"/>
    <w:rsid w:val="00855C20"/>
    <w:rsid w:val="008624E9"/>
    <w:rsid w:val="008627D0"/>
    <w:rsid w:val="008630F1"/>
    <w:rsid w:val="00866674"/>
    <w:rsid w:val="00866D4F"/>
    <w:rsid w:val="00872B2D"/>
    <w:rsid w:val="00875C14"/>
    <w:rsid w:val="0088164E"/>
    <w:rsid w:val="00881E2C"/>
    <w:rsid w:val="00882E17"/>
    <w:rsid w:val="00883E85"/>
    <w:rsid w:val="00890A85"/>
    <w:rsid w:val="00890DFF"/>
    <w:rsid w:val="00891184"/>
    <w:rsid w:val="00891D7D"/>
    <w:rsid w:val="00892CDB"/>
    <w:rsid w:val="008930DA"/>
    <w:rsid w:val="00893DA3"/>
    <w:rsid w:val="0089489E"/>
    <w:rsid w:val="008950B7"/>
    <w:rsid w:val="00895335"/>
    <w:rsid w:val="00896FA4"/>
    <w:rsid w:val="008A1709"/>
    <w:rsid w:val="008A2CE4"/>
    <w:rsid w:val="008A4D39"/>
    <w:rsid w:val="008B1AAA"/>
    <w:rsid w:val="008B1F39"/>
    <w:rsid w:val="008B3313"/>
    <w:rsid w:val="008C1BB1"/>
    <w:rsid w:val="008C1E8E"/>
    <w:rsid w:val="008C2836"/>
    <w:rsid w:val="008C31EA"/>
    <w:rsid w:val="008C3FB2"/>
    <w:rsid w:val="008C47FB"/>
    <w:rsid w:val="008D059B"/>
    <w:rsid w:val="008D0C58"/>
    <w:rsid w:val="008D0EBB"/>
    <w:rsid w:val="008D1275"/>
    <w:rsid w:val="008D1D96"/>
    <w:rsid w:val="008D2D3B"/>
    <w:rsid w:val="008D344F"/>
    <w:rsid w:val="008D63C2"/>
    <w:rsid w:val="008D6C07"/>
    <w:rsid w:val="008E3F04"/>
    <w:rsid w:val="008E750D"/>
    <w:rsid w:val="008E7B31"/>
    <w:rsid w:val="008E7DC5"/>
    <w:rsid w:val="008F2211"/>
    <w:rsid w:val="008F3560"/>
    <w:rsid w:val="008F423D"/>
    <w:rsid w:val="008F6C70"/>
    <w:rsid w:val="00901144"/>
    <w:rsid w:val="00902545"/>
    <w:rsid w:val="009041FC"/>
    <w:rsid w:val="00907C66"/>
    <w:rsid w:val="0091226F"/>
    <w:rsid w:val="00912784"/>
    <w:rsid w:val="00912BBB"/>
    <w:rsid w:val="00915305"/>
    <w:rsid w:val="00915C05"/>
    <w:rsid w:val="00915F37"/>
    <w:rsid w:val="00917D6A"/>
    <w:rsid w:val="009201AF"/>
    <w:rsid w:val="009215BC"/>
    <w:rsid w:val="00921CF6"/>
    <w:rsid w:val="00922F07"/>
    <w:rsid w:val="00924B70"/>
    <w:rsid w:val="009267BB"/>
    <w:rsid w:val="0092758F"/>
    <w:rsid w:val="009339CF"/>
    <w:rsid w:val="00934523"/>
    <w:rsid w:val="0093650C"/>
    <w:rsid w:val="00941E0D"/>
    <w:rsid w:val="00942D2D"/>
    <w:rsid w:val="0094387D"/>
    <w:rsid w:val="00944979"/>
    <w:rsid w:val="00946D24"/>
    <w:rsid w:val="00947579"/>
    <w:rsid w:val="00951B90"/>
    <w:rsid w:val="0095475B"/>
    <w:rsid w:val="00954799"/>
    <w:rsid w:val="00955DA9"/>
    <w:rsid w:val="009568A0"/>
    <w:rsid w:val="00960188"/>
    <w:rsid w:val="0096067D"/>
    <w:rsid w:val="00962097"/>
    <w:rsid w:val="009639D2"/>
    <w:rsid w:val="00965B6D"/>
    <w:rsid w:val="00970542"/>
    <w:rsid w:val="009715D9"/>
    <w:rsid w:val="009724EE"/>
    <w:rsid w:val="00972AAC"/>
    <w:rsid w:val="00972BF6"/>
    <w:rsid w:val="009732F4"/>
    <w:rsid w:val="00976A01"/>
    <w:rsid w:val="00980352"/>
    <w:rsid w:val="00981ECC"/>
    <w:rsid w:val="00982EEF"/>
    <w:rsid w:val="009867DC"/>
    <w:rsid w:val="0098768C"/>
    <w:rsid w:val="009928D6"/>
    <w:rsid w:val="0099373D"/>
    <w:rsid w:val="00993A29"/>
    <w:rsid w:val="009958F7"/>
    <w:rsid w:val="009A02DF"/>
    <w:rsid w:val="009A1EC5"/>
    <w:rsid w:val="009A3254"/>
    <w:rsid w:val="009A39F8"/>
    <w:rsid w:val="009A3FD0"/>
    <w:rsid w:val="009B0943"/>
    <w:rsid w:val="009B2B7E"/>
    <w:rsid w:val="009B311E"/>
    <w:rsid w:val="009B44F8"/>
    <w:rsid w:val="009C0173"/>
    <w:rsid w:val="009C3CEF"/>
    <w:rsid w:val="009C3F92"/>
    <w:rsid w:val="009C5269"/>
    <w:rsid w:val="009C700E"/>
    <w:rsid w:val="009C784C"/>
    <w:rsid w:val="009D2494"/>
    <w:rsid w:val="009D33ED"/>
    <w:rsid w:val="009D45B9"/>
    <w:rsid w:val="009D494F"/>
    <w:rsid w:val="009D4E2E"/>
    <w:rsid w:val="009D5B66"/>
    <w:rsid w:val="009D6A03"/>
    <w:rsid w:val="009D6DC5"/>
    <w:rsid w:val="009D7306"/>
    <w:rsid w:val="009E0DEF"/>
    <w:rsid w:val="009E1C55"/>
    <w:rsid w:val="009E20EE"/>
    <w:rsid w:val="009E4742"/>
    <w:rsid w:val="009E54D1"/>
    <w:rsid w:val="009E5915"/>
    <w:rsid w:val="009F0D94"/>
    <w:rsid w:val="009F1F4E"/>
    <w:rsid w:val="009F4A04"/>
    <w:rsid w:val="009F565E"/>
    <w:rsid w:val="009F5F2D"/>
    <w:rsid w:val="00A0026D"/>
    <w:rsid w:val="00A00E23"/>
    <w:rsid w:val="00A01CFE"/>
    <w:rsid w:val="00A02151"/>
    <w:rsid w:val="00A05DC1"/>
    <w:rsid w:val="00A12D96"/>
    <w:rsid w:val="00A13900"/>
    <w:rsid w:val="00A1472E"/>
    <w:rsid w:val="00A16007"/>
    <w:rsid w:val="00A176BC"/>
    <w:rsid w:val="00A2218E"/>
    <w:rsid w:val="00A25013"/>
    <w:rsid w:val="00A306CB"/>
    <w:rsid w:val="00A30E9D"/>
    <w:rsid w:val="00A34A50"/>
    <w:rsid w:val="00A35D7E"/>
    <w:rsid w:val="00A368CD"/>
    <w:rsid w:val="00A36D2C"/>
    <w:rsid w:val="00A43C70"/>
    <w:rsid w:val="00A4627C"/>
    <w:rsid w:val="00A463A3"/>
    <w:rsid w:val="00A47433"/>
    <w:rsid w:val="00A50764"/>
    <w:rsid w:val="00A5133A"/>
    <w:rsid w:val="00A55973"/>
    <w:rsid w:val="00A606D0"/>
    <w:rsid w:val="00A61452"/>
    <w:rsid w:val="00A61AC3"/>
    <w:rsid w:val="00A624D3"/>
    <w:rsid w:val="00A64B68"/>
    <w:rsid w:val="00A64E6F"/>
    <w:rsid w:val="00A7136D"/>
    <w:rsid w:val="00A713A8"/>
    <w:rsid w:val="00A727DF"/>
    <w:rsid w:val="00A763D7"/>
    <w:rsid w:val="00A7779D"/>
    <w:rsid w:val="00A77EE1"/>
    <w:rsid w:val="00A8078F"/>
    <w:rsid w:val="00A80CCB"/>
    <w:rsid w:val="00A83B9D"/>
    <w:rsid w:val="00A840DB"/>
    <w:rsid w:val="00A90888"/>
    <w:rsid w:val="00A92FA1"/>
    <w:rsid w:val="00A9577D"/>
    <w:rsid w:val="00A95D03"/>
    <w:rsid w:val="00A96B80"/>
    <w:rsid w:val="00AA114C"/>
    <w:rsid w:val="00AA1FE5"/>
    <w:rsid w:val="00AA480F"/>
    <w:rsid w:val="00AA4D70"/>
    <w:rsid w:val="00AA62C9"/>
    <w:rsid w:val="00AA7C13"/>
    <w:rsid w:val="00AB0BAC"/>
    <w:rsid w:val="00AB0E53"/>
    <w:rsid w:val="00AB2C4A"/>
    <w:rsid w:val="00AB3812"/>
    <w:rsid w:val="00AB53F7"/>
    <w:rsid w:val="00AC0104"/>
    <w:rsid w:val="00AC0440"/>
    <w:rsid w:val="00AC0C01"/>
    <w:rsid w:val="00AC3611"/>
    <w:rsid w:val="00AC5390"/>
    <w:rsid w:val="00AC6830"/>
    <w:rsid w:val="00AD03B7"/>
    <w:rsid w:val="00AD0FD3"/>
    <w:rsid w:val="00AD490B"/>
    <w:rsid w:val="00AE4A99"/>
    <w:rsid w:val="00AE54B5"/>
    <w:rsid w:val="00AF1CC4"/>
    <w:rsid w:val="00AF2B45"/>
    <w:rsid w:val="00AF5B2C"/>
    <w:rsid w:val="00AF6ACE"/>
    <w:rsid w:val="00AF78E0"/>
    <w:rsid w:val="00B00379"/>
    <w:rsid w:val="00B03016"/>
    <w:rsid w:val="00B0342C"/>
    <w:rsid w:val="00B045FE"/>
    <w:rsid w:val="00B05859"/>
    <w:rsid w:val="00B077BB"/>
    <w:rsid w:val="00B118A7"/>
    <w:rsid w:val="00B11DA4"/>
    <w:rsid w:val="00B13244"/>
    <w:rsid w:val="00B137F2"/>
    <w:rsid w:val="00B2072C"/>
    <w:rsid w:val="00B22DE9"/>
    <w:rsid w:val="00B252C7"/>
    <w:rsid w:val="00B26430"/>
    <w:rsid w:val="00B31DCC"/>
    <w:rsid w:val="00B36D24"/>
    <w:rsid w:val="00B37460"/>
    <w:rsid w:val="00B42278"/>
    <w:rsid w:val="00B50F8E"/>
    <w:rsid w:val="00B52ADC"/>
    <w:rsid w:val="00B54897"/>
    <w:rsid w:val="00B56D38"/>
    <w:rsid w:val="00B57940"/>
    <w:rsid w:val="00B623C7"/>
    <w:rsid w:val="00B62D39"/>
    <w:rsid w:val="00B650F0"/>
    <w:rsid w:val="00B65B2F"/>
    <w:rsid w:val="00B66701"/>
    <w:rsid w:val="00B710CD"/>
    <w:rsid w:val="00B72594"/>
    <w:rsid w:val="00B729D7"/>
    <w:rsid w:val="00B751B8"/>
    <w:rsid w:val="00B7643A"/>
    <w:rsid w:val="00B81BE5"/>
    <w:rsid w:val="00B840B8"/>
    <w:rsid w:val="00B84293"/>
    <w:rsid w:val="00B84446"/>
    <w:rsid w:val="00B84BE6"/>
    <w:rsid w:val="00B91E3F"/>
    <w:rsid w:val="00B96D67"/>
    <w:rsid w:val="00B97AA5"/>
    <w:rsid w:val="00B97BE4"/>
    <w:rsid w:val="00BA0F1B"/>
    <w:rsid w:val="00BA517E"/>
    <w:rsid w:val="00BA5A64"/>
    <w:rsid w:val="00BA6875"/>
    <w:rsid w:val="00BA7086"/>
    <w:rsid w:val="00BA7B81"/>
    <w:rsid w:val="00BB0B73"/>
    <w:rsid w:val="00BB290B"/>
    <w:rsid w:val="00BB40DF"/>
    <w:rsid w:val="00BB4CF3"/>
    <w:rsid w:val="00BC0542"/>
    <w:rsid w:val="00BC1538"/>
    <w:rsid w:val="00BC3041"/>
    <w:rsid w:val="00BC38BD"/>
    <w:rsid w:val="00BC447F"/>
    <w:rsid w:val="00BC534A"/>
    <w:rsid w:val="00BC537F"/>
    <w:rsid w:val="00BD02C3"/>
    <w:rsid w:val="00BD156B"/>
    <w:rsid w:val="00BD546A"/>
    <w:rsid w:val="00BD5E76"/>
    <w:rsid w:val="00BD7605"/>
    <w:rsid w:val="00BE2068"/>
    <w:rsid w:val="00BF08A2"/>
    <w:rsid w:val="00BF0964"/>
    <w:rsid w:val="00BF1309"/>
    <w:rsid w:val="00BF2B0B"/>
    <w:rsid w:val="00BF3290"/>
    <w:rsid w:val="00BF3741"/>
    <w:rsid w:val="00BF5059"/>
    <w:rsid w:val="00BF7348"/>
    <w:rsid w:val="00C0180C"/>
    <w:rsid w:val="00C03954"/>
    <w:rsid w:val="00C07440"/>
    <w:rsid w:val="00C101D4"/>
    <w:rsid w:val="00C111DF"/>
    <w:rsid w:val="00C13ECB"/>
    <w:rsid w:val="00C163FE"/>
    <w:rsid w:val="00C17E9D"/>
    <w:rsid w:val="00C22001"/>
    <w:rsid w:val="00C2204C"/>
    <w:rsid w:val="00C2361D"/>
    <w:rsid w:val="00C24947"/>
    <w:rsid w:val="00C30764"/>
    <w:rsid w:val="00C319AD"/>
    <w:rsid w:val="00C3271E"/>
    <w:rsid w:val="00C35507"/>
    <w:rsid w:val="00C40D2F"/>
    <w:rsid w:val="00C415AB"/>
    <w:rsid w:val="00C47E6C"/>
    <w:rsid w:val="00C50643"/>
    <w:rsid w:val="00C512C9"/>
    <w:rsid w:val="00C565A3"/>
    <w:rsid w:val="00C57583"/>
    <w:rsid w:val="00C61513"/>
    <w:rsid w:val="00C63DC3"/>
    <w:rsid w:val="00C66612"/>
    <w:rsid w:val="00C67121"/>
    <w:rsid w:val="00C719C6"/>
    <w:rsid w:val="00C74608"/>
    <w:rsid w:val="00C76726"/>
    <w:rsid w:val="00C76A5E"/>
    <w:rsid w:val="00C76F1B"/>
    <w:rsid w:val="00C91DD7"/>
    <w:rsid w:val="00C922A7"/>
    <w:rsid w:val="00C95875"/>
    <w:rsid w:val="00C95B41"/>
    <w:rsid w:val="00C97CC5"/>
    <w:rsid w:val="00CA158B"/>
    <w:rsid w:val="00CA54F5"/>
    <w:rsid w:val="00CA631B"/>
    <w:rsid w:val="00CA7131"/>
    <w:rsid w:val="00CA7E97"/>
    <w:rsid w:val="00CB15C7"/>
    <w:rsid w:val="00CB3369"/>
    <w:rsid w:val="00CB35EA"/>
    <w:rsid w:val="00CB56C4"/>
    <w:rsid w:val="00CC03CA"/>
    <w:rsid w:val="00CC0B2A"/>
    <w:rsid w:val="00CC1345"/>
    <w:rsid w:val="00CC219D"/>
    <w:rsid w:val="00CC2A89"/>
    <w:rsid w:val="00CC5C91"/>
    <w:rsid w:val="00CC69CC"/>
    <w:rsid w:val="00CC700B"/>
    <w:rsid w:val="00CD024C"/>
    <w:rsid w:val="00CD0338"/>
    <w:rsid w:val="00CD1868"/>
    <w:rsid w:val="00CD227C"/>
    <w:rsid w:val="00CD43DC"/>
    <w:rsid w:val="00CD44D0"/>
    <w:rsid w:val="00CD6350"/>
    <w:rsid w:val="00CD6462"/>
    <w:rsid w:val="00CD74D6"/>
    <w:rsid w:val="00CE72AF"/>
    <w:rsid w:val="00CE7A50"/>
    <w:rsid w:val="00CF11DA"/>
    <w:rsid w:val="00CF30AC"/>
    <w:rsid w:val="00CF413C"/>
    <w:rsid w:val="00CF7678"/>
    <w:rsid w:val="00D00F47"/>
    <w:rsid w:val="00D039CD"/>
    <w:rsid w:val="00D05792"/>
    <w:rsid w:val="00D11A8C"/>
    <w:rsid w:val="00D1297E"/>
    <w:rsid w:val="00D1347C"/>
    <w:rsid w:val="00D13959"/>
    <w:rsid w:val="00D16C8C"/>
    <w:rsid w:val="00D2070F"/>
    <w:rsid w:val="00D212F8"/>
    <w:rsid w:val="00D23B45"/>
    <w:rsid w:val="00D245B7"/>
    <w:rsid w:val="00D24E15"/>
    <w:rsid w:val="00D26C7D"/>
    <w:rsid w:val="00D26E08"/>
    <w:rsid w:val="00D30AF3"/>
    <w:rsid w:val="00D3177A"/>
    <w:rsid w:val="00D323B9"/>
    <w:rsid w:val="00D336E4"/>
    <w:rsid w:val="00D348CC"/>
    <w:rsid w:val="00D40F9D"/>
    <w:rsid w:val="00D428E3"/>
    <w:rsid w:val="00D43984"/>
    <w:rsid w:val="00D4424F"/>
    <w:rsid w:val="00D4680F"/>
    <w:rsid w:val="00D50BAD"/>
    <w:rsid w:val="00D515E5"/>
    <w:rsid w:val="00D551B9"/>
    <w:rsid w:val="00D6057B"/>
    <w:rsid w:val="00D6065E"/>
    <w:rsid w:val="00D62C0E"/>
    <w:rsid w:val="00D70C87"/>
    <w:rsid w:val="00D711B3"/>
    <w:rsid w:val="00D72619"/>
    <w:rsid w:val="00D732EC"/>
    <w:rsid w:val="00D751BC"/>
    <w:rsid w:val="00D771A5"/>
    <w:rsid w:val="00D773FF"/>
    <w:rsid w:val="00D811ED"/>
    <w:rsid w:val="00D83EBD"/>
    <w:rsid w:val="00D85497"/>
    <w:rsid w:val="00D87DA5"/>
    <w:rsid w:val="00D921D6"/>
    <w:rsid w:val="00D94D65"/>
    <w:rsid w:val="00D96045"/>
    <w:rsid w:val="00D96CC5"/>
    <w:rsid w:val="00D97B87"/>
    <w:rsid w:val="00DA2ED8"/>
    <w:rsid w:val="00DA3503"/>
    <w:rsid w:val="00DA48AB"/>
    <w:rsid w:val="00DA4C61"/>
    <w:rsid w:val="00DA632C"/>
    <w:rsid w:val="00DA6511"/>
    <w:rsid w:val="00DA6537"/>
    <w:rsid w:val="00DA68F0"/>
    <w:rsid w:val="00DB09C1"/>
    <w:rsid w:val="00DB1470"/>
    <w:rsid w:val="00DB43E5"/>
    <w:rsid w:val="00DB58A2"/>
    <w:rsid w:val="00DB79B2"/>
    <w:rsid w:val="00DC30F6"/>
    <w:rsid w:val="00DC3EA4"/>
    <w:rsid w:val="00DC6299"/>
    <w:rsid w:val="00DC660C"/>
    <w:rsid w:val="00DC709E"/>
    <w:rsid w:val="00DD3EE4"/>
    <w:rsid w:val="00DE14F6"/>
    <w:rsid w:val="00DE375A"/>
    <w:rsid w:val="00DE38DE"/>
    <w:rsid w:val="00DE3FCA"/>
    <w:rsid w:val="00DE4FD7"/>
    <w:rsid w:val="00DE6FE6"/>
    <w:rsid w:val="00DE7331"/>
    <w:rsid w:val="00DE78EA"/>
    <w:rsid w:val="00DF10C8"/>
    <w:rsid w:val="00DF6C26"/>
    <w:rsid w:val="00E02A6B"/>
    <w:rsid w:val="00E030EB"/>
    <w:rsid w:val="00E05444"/>
    <w:rsid w:val="00E05EFA"/>
    <w:rsid w:val="00E06067"/>
    <w:rsid w:val="00E06676"/>
    <w:rsid w:val="00E07E6A"/>
    <w:rsid w:val="00E121CD"/>
    <w:rsid w:val="00E12637"/>
    <w:rsid w:val="00E13BCC"/>
    <w:rsid w:val="00E15D00"/>
    <w:rsid w:val="00E21898"/>
    <w:rsid w:val="00E21E16"/>
    <w:rsid w:val="00E21F9F"/>
    <w:rsid w:val="00E24273"/>
    <w:rsid w:val="00E25B6A"/>
    <w:rsid w:val="00E25EA1"/>
    <w:rsid w:val="00E27F73"/>
    <w:rsid w:val="00E36328"/>
    <w:rsid w:val="00E37D5C"/>
    <w:rsid w:val="00E42A80"/>
    <w:rsid w:val="00E43FD2"/>
    <w:rsid w:val="00E452AA"/>
    <w:rsid w:val="00E46572"/>
    <w:rsid w:val="00E466D3"/>
    <w:rsid w:val="00E47942"/>
    <w:rsid w:val="00E50315"/>
    <w:rsid w:val="00E546E0"/>
    <w:rsid w:val="00E5539B"/>
    <w:rsid w:val="00E60F01"/>
    <w:rsid w:val="00E6185A"/>
    <w:rsid w:val="00E62746"/>
    <w:rsid w:val="00E62B0D"/>
    <w:rsid w:val="00E63465"/>
    <w:rsid w:val="00E6384C"/>
    <w:rsid w:val="00E647D4"/>
    <w:rsid w:val="00E66300"/>
    <w:rsid w:val="00E66862"/>
    <w:rsid w:val="00E677C4"/>
    <w:rsid w:val="00E716FD"/>
    <w:rsid w:val="00E777BA"/>
    <w:rsid w:val="00E806D5"/>
    <w:rsid w:val="00E86634"/>
    <w:rsid w:val="00E9041A"/>
    <w:rsid w:val="00E90625"/>
    <w:rsid w:val="00E90BE4"/>
    <w:rsid w:val="00E927A8"/>
    <w:rsid w:val="00E9605F"/>
    <w:rsid w:val="00EA05E4"/>
    <w:rsid w:val="00EA1D7F"/>
    <w:rsid w:val="00EA547F"/>
    <w:rsid w:val="00EB5D30"/>
    <w:rsid w:val="00EC2EC8"/>
    <w:rsid w:val="00EC347C"/>
    <w:rsid w:val="00EC7C57"/>
    <w:rsid w:val="00ED0108"/>
    <w:rsid w:val="00ED0D69"/>
    <w:rsid w:val="00ED260B"/>
    <w:rsid w:val="00ED771F"/>
    <w:rsid w:val="00EE21DF"/>
    <w:rsid w:val="00EE359F"/>
    <w:rsid w:val="00EE42E8"/>
    <w:rsid w:val="00EE5FB0"/>
    <w:rsid w:val="00EE77DB"/>
    <w:rsid w:val="00EF0533"/>
    <w:rsid w:val="00EF16FD"/>
    <w:rsid w:val="00EF21C8"/>
    <w:rsid w:val="00EF2A65"/>
    <w:rsid w:val="00EF38D8"/>
    <w:rsid w:val="00EF3CE2"/>
    <w:rsid w:val="00EF46CD"/>
    <w:rsid w:val="00EF4D86"/>
    <w:rsid w:val="00EF572A"/>
    <w:rsid w:val="00EF72C1"/>
    <w:rsid w:val="00F00786"/>
    <w:rsid w:val="00F00B10"/>
    <w:rsid w:val="00F048EE"/>
    <w:rsid w:val="00F04A18"/>
    <w:rsid w:val="00F05E6E"/>
    <w:rsid w:val="00F12169"/>
    <w:rsid w:val="00F13358"/>
    <w:rsid w:val="00F17BAA"/>
    <w:rsid w:val="00F2082A"/>
    <w:rsid w:val="00F213D6"/>
    <w:rsid w:val="00F2441C"/>
    <w:rsid w:val="00F30DE9"/>
    <w:rsid w:val="00F31210"/>
    <w:rsid w:val="00F3132B"/>
    <w:rsid w:val="00F31634"/>
    <w:rsid w:val="00F31AF8"/>
    <w:rsid w:val="00F32BD5"/>
    <w:rsid w:val="00F369B4"/>
    <w:rsid w:val="00F4055D"/>
    <w:rsid w:val="00F42AEB"/>
    <w:rsid w:val="00F47B87"/>
    <w:rsid w:val="00F52E4B"/>
    <w:rsid w:val="00F65E68"/>
    <w:rsid w:val="00F660FF"/>
    <w:rsid w:val="00F72B57"/>
    <w:rsid w:val="00F7326F"/>
    <w:rsid w:val="00F73C96"/>
    <w:rsid w:val="00F74074"/>
    <w:rsid w:val="00F77D70"/>
    <w:rsid w:val="00F8320A"/>
    <w:rsid w:val="00F83A8C"/>
    <w:rsid w:val="00F84480"/>
    <w:rsid w:val="00F84D55"/>
    <w:rsid w:val="00F85060"/>
    <w:rsid w:val="00F859B6"/>
    <w:rsid w:val="00F868DA"/>
    <w:rsid w:val="00F86F55"/>
    <w:rsid w:val="00F87233"/>
    <w:rsid w:val="00F9076A"/>
    <w:rsid w:val="00F94353"/>
    <w:rsid w:val="00F9495A"/>
    <w:rsid w:val="00F957B7"/>
    <w:rsid w:val="00FA0BB2"/>
    <w:rsid w:val="00FA251C"/>
    <w:rsid w:val="00FA3586"/>
    <w:rsid w:val="00FA43A8"/>
    <w:rsid w:val="00FA43F3"/>
    <w:rsid w:val="00FA5205"/>
    <w:rsid w:val="00FB613B"/>
    <w:rsid w:val="00FB65A7"/>
    <w:rsid w:val="00FC6BBF"/>
    <w:rsid w:val="00FD026B"/>
    <w:rsid w:val="00FD09AE"/>
    <w:rsid w:val="00FD21EC"/>
    <w:rsid w:val="00FD380B"/>
    <w:rsid w:val="00FD56CF"/>
    <w:rsid w:val="00FD5F55"/>
    <w:rsid w:val="00FD693E"/>
    <w:rsid w:val="00FD6A54"/>
    <w:rsid w:val="00FD7C20"/>
    <w:rsid w:val="00FE0112"/>
    <w:rsid w:val="00FE06BE"/>
    <w:rsid w:val="00FE3C8A"/>
    <w:rsid w:val="00FE5317"/>
    <w:rsid w:val="00FE5860"/>
    <w:rsid w:val="00FE61BD"/>
    <w:rsid w:val="00FE736B"/>
    <w:rsid w:val="00FE75D9"/>
    <w:rsid w:val="00FE79BC"/>
    <w:rsid w:val="00FF0184"/>
    <w:rsid w:val="00FF2F22"/>
    <w:rsid w:val="00FF621C"/>
    <w:rsid w:val="037D4C4F"/>
    <w:rsid w:val="1FD1F035"/>
    <w:rsid w:val="46441508"/>
    <w:rsid w:val="4DBADBC7"/>
    <w:rsid w:val="5BA8D398"/>
    <w:rsid w:val="6E24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9A9FDE"/>
  <w15:docId w15:val="{3530B970-F697-470C-AAA2-1AA9D48AB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0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96373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next w:val="Normal"/>
    <w:link w:val="BodyTextChar"/>
    <w:rsid w:val="008446CD"/>
    <w:pPr>
      <w:spacing w:after="0" w:line="240" w:lineRule="auto"/>
    </w:pPr>
    <w:rPr>
      <w:rFonts w:ascii="Arial" w:hAnsi="Arial" w:eastAsia="Times New Roman" w:cs="Times New Roman"/>
      <w:szCs w:val="20"/>
    </w:rPr>
  </w:style>
  <w:style w:type="character" w:styleId="BodyTextChar" w:customStyle="1">
    <w:name w:val="Body Text Char"/>
    <w:basedOn w:val="DefaultParagraphFont"/>
    <w:link w:val="BodyText"/>
    <w:rsid w:val="008446CD"/>
    <w:rPr>
      <w:rFonts w:ascii="Arial" w:hAnsi="Arial" w:eastAsia="Times New Roman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B751B8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751B8"/>
  </w:style>
  <w:style w:type="paragraph" w:styleId="Footer">
    <w:name w:val="footer"/>
    <w:basedOn w:val="Normal"/>
    <w:link w:val="FooterChar"/>
    <w:uiPriority w:val="99"/>
    <w:unhideWhenUsed/>
    <w:rsid w:val="00B751B8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751B8"/>
  </w:style>
  <w:style w:type="paragraph" w:styleId="BlockText">
    <w:name w:val="Block Text"/>
    <w:aliases w:val="bl"/>
    <w:basedOn w:val="Normal"/>
    <w:rsid w:val="00872B2D"/>
    <w:pPr>
      <w:tabs>
        <w:tab w:val="left" w:pos="8640"/>
      </w:tabs>
      <w:spacing w:after="240" w:line="240" w:lineRule="auto"/>
      <w:ind w:left="720" w:right="720"/>
      <w:jc w:val="both"/>
    </w:pPr>
    <w:rPr>
      <w:rFonts w:ascii="Times New Roman" w:hAnsi="Times New Roman" w:eastAsia="Times New Roman" w:cs="Times New Roman"/>
      <w:sz w:val="24"/>
      <w:szCs w:val="20"/>
    </w:rPr>
  </w:style>
  <w:style w:type="character" w:styleId="apple-converted-space" w:customStyle="1">
    <w:name w:val="apple-converted-space"/>
    <w:basedOn w:val="DefaultParagraphFont"/>
    <w:rsid w:val="000379D4"/>
  </w:style>
  <w:style w:type="paragraph" w:styleId="Default" w:customStyle="1">
    <w:name w:val="Default"/>
    <w:rsid w:val="002C679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7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47579"/>
    <w:rPr>
      <w:rFonts w:ascii="Tahoma" w:hAnsi="Tahoma" w:cs="Tahoma"/>
      <w:sz w:val="16"/>
      <w:szCs w:val="16"/>
    </w:rPr>
  </w:style>
  <w:style w:type="paragraph" w:styleId="LO-normal" w:customStyle="1">
    <w:name w:val="LO-normal"/>
    <w:qFormat/>
    <w:rsid w:val="009715D9"/>
    <w:pPr>
      <w:spacing w:after="0" w:line="240" w:lineRule="auto"/>
    </w:pPr>
    <w:rPr>
      <w:rFonts w:ascii="Arial" w:hAnsi="Arial" w:eastAsia="Arial" w:cs="Arial"/>
    </w:rPr>
  </w:style>
  <w:style w:type="paragraph" w:styleId="ListParagraph">
    <w:name w:val="List Paragraph"/>
    <w:basedOn w:val="Normal"/>
    <w:uiPriority w:val="34"/>
    <w:qFormat/>
    <w:rsid w:val="007258EF"/>
    <w:pPr>
      <w:ind w:left="720"/>
      <w:contextualSpacing/>
    </w:pPr>
  </w:style>
  <w:style w:type="paragraph" w:styleId="NoSpacing">
    <w:name w:val="No Spacing"/>
    <w:uiPriority w:val="1"/>
    <w:qFormat/>
    <w:rsid w:val="007258EF"/>
    <w:pPr>
      <w:spacing w:after="0" w:line="240" w:lineRule="auto"/>
    </w:pPr>
  </w:style>
  <w:style w:type="paragraph" w:styleId="Normal1" w:customStyle="1">
    <w:name w:val="Normal1"/>
    <w:rsid w:val="00D6057B"/>
    <w:rPr>
      <w:rFonts w:ascii="Calibri" w:hAnsi="Calibri" w:eastAsia="Calibri" w:cs="Calibri"/>
    </w:rPr>
  </w:style>
  <w:style w:type="character" w:styleId="Hyperlink">
    <w:name w:val="Hyperlink"/>
    <w:basedOn w:val="DefaultParagraphFont"/>
    <w:uiPriority w:val="99"/>
    <w:unhideWhenUsed/>
    <w:rsid w:val="00D6057B"/>
    <w:rPr>
      <w:color w:val="0000FF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5C70CC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2F6DD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2F6DDF"/>
  </w:style>
  <w:style w:type="character" w:styleId="eop" w:customStyle="1">
    <w:name w:val="eop"/>
    <w:basedOn w:val="DefaultParagraphFont"/>
    <w:rsid w:val="002F6DDF"/>
  </w:style>
  <w:style w:type="character" w:styleId="spellingerror" w:customStyle="1">
    <w:name w:val="spellingerror"/>
    <w:basedOn w:val="DefaultParagraphFont"/>
    <w:rsid w:val="002F6DDF"/>
  </w:style>
  <w:style w:type="character" w:styleId="contextualspellingandgrammarerror" w:customStyle="1">
    <w:name w:val="contextualspellingandgrammarerror"/>
    <w:basedOn w:val="DefaultParagraphFont"/>
    <w:rsid w:val="008C2836"/>
  </w:style>
  <w:style w:type="paragraph" w:styleId="Title">
    <w:name w:val="Title"/>
    <w:basedOn w:val="Normal"/>
    <w:next w:val="Normal"/>
    <w:link w:val="TitleChar"/>
    <w:uiPriority w:val="1"/>
    <w:qFormat/>
    <w:rsid w:val="00B50F8E"/>
    <w:pPr>
      <w:spacing w:after="0" w:line="240" w:lineRule="auto"/>
      <w:contextualSpacing/>
    </w:pPr>
    <w:rPr>
      <w:rFonts w:ascii="Cambria" w:hAnsi="Cambria" w:eastAsiaTheme="majorEastAsia" w:cstheme="majorBidi"/>
      <w:b/>
      <w:spacing w:val="-10"/>
      <w:kern w:val="28"/>
      <w:sz w:val="40"/>
      <w:szCs w:val="56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B50F8E"/>
    <w:rPr>
      <w:rFonts w:ascii="Cambria" w:hAnsi="Cambria" w:eastAsiaTheme="majorEastAsia" w:cstheme="majorBidi"/>
      <w:b/>
      <w:spacing w:val="-10"/>
      <w:kern w:val="28"/>
      <w:sz w:val="40"/>
      <w:szCs w:val="5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7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16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4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2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2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5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0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0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1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inutes\Meeting%20Minut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D77C3D84D09942880D984BD009E3BD" ma:contentTypeVersion="12" ma:contentTypeDescription="Create a new document." ma:contentTypeScope="" ma:versionID="9caf7c0ee146df90f3a273ff7f16a99b">
  <xsd:schema xmlns:xsd="http://www.w3.org/2001/XMLSchema" xmlns:xs="http://www.w3.org/2001/XMLSchema" xmlns:p="http://schemas.microsoft.com/office/2006/metadata/properties" xmlns:ns2="2cdd38bc-7a73-486f-b320-694ace9fc2e3" xmlns:ns3="a2f8e068-4851-4034-baf7-6f75b27d85f6" targetNamespace="http://schemas.microsoft.com/office/2006/metadata/properties" ma:root="true" ma:fieldsID="988d920980a8e3b52bca077d2f657db5" ns2:_="" ns3:_="">
    <xsd:import namespace="2cdd38bc-7a73-486f-b320-694ace9fc2e3"/>
    <xsd:import namespace="a2f8e068-4851-4034-baf7-6f75b27d85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dd38bc-7a73-486f-b320-694ace9fc2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0843794-6ac7-4f2b-a2a6-e8b5ddf6f1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f8e068-4851-4034-baf7-6f75b27d85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17084ac-6458-4448-9d1a-d075d3703011}" ma:internalName="TaxCatchAll" ma:showField="CatchAllData" ma:web="a2f8e068-4851-4034-baf7-6f75b27d85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dd38bc-7a73-486f-b320-694ace9fc2e3">
      <Terms xmlns="http://schemas.microsoft.com/office/infopath/2007/PartnerControls"/>
    </lcf76f155ced4ddcb4097134ff3c332f>
    <TaxCatchAll xmlns="a2f8e068-4851-4034-baf7-6f75b27d85f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2F393D-8725-4094-B567-B0DA53B041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dd38bc-7a73-486f-b320-694ace9fc2e3"/>
    <ds:schemaRef ds:uri="a2f8e068-4851-4034-baf7-6f75b27d85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CDCAC4-9DBC-47B6-9794-894EB44EDB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F4661A-AE86-42B8-B8C7-989C51F55801}">
  <ds:schemaRefs>
    <ds:schemaRef ds:uri="http://schemas.microsoft.com/office/2006/metadata/properties"/>
    <ds:schemaRef ds:uri="http://schemas.microsoft.com/office/infopath/2007/PartnerControls"/>
    <ds:schemaRef ds:uri="2cdd38bc-7a73-486f-b320-694ace9fc2e3"/>
    <ds:schemaRef ds:uri="a2f8e068-4851-4034-baf7-6f75b27d85f6"/>
  </ds:schemaRefs>
</ds:datastoreItem>
</file>

<file path=customXml/itemProps4.xml><?xml version="1.0" encoding="utf-8"?>
<ds:datastoreItem xmlns:ds="http://schemas.openxmlformats.org/officeDocument/2006/customXml" ds:itemID="{D5F2803A-969E-411F-96A4-76DC483B7E3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Meeting Minutes.dotx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TammyM</dc:creator>
  <lastModifiedBy>Jessica Giles</lastModifiedBy>
  <revision>61</revision>
  <lastPrinted>2023-07-28T12:57:00.0000000Z</lastPrinted>
  <dcterms:created xsi:type="dcterms:W3CDTF">2026-06-04T15:13:00.0000000Z</dcterms:created>
  <dcterms:modified xsi:type="dcterms:W3CDTF">2026-07-10T14:47:35.7459268Z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0x010100D7D77C3D84D09942880D984BD009E3BD</vt:lpwstr>
  </property>
  <property fmtid="{D5CDD505-2E9C-101B-9397-08002B2CF9AE}" pid="3" name="MediaServiceImageTags">
    <vt:lpwstr/>
  </property>
</Properties>
</file>